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179F" w:rsidRDefault="004624F3" w:rsidP="00DB179F">
      <w:pPr>
        <w:jc w:val="both"/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dd/MM/yyyy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0116FB">
        <w:rPr>
          <w:noProof/>
          <w:rtl/>
        </w:rPr>
        <w:t>‏21/04/2021</w:t>
      </w:r>
      <w:r>
        <w:rPr>
          <w:rtl/>
        </w:rPr>
        <w:fldChar w:fldCharType="end"/>
      </w:r>
    </w:p>
    <w:p w:rsidR="00E80A37" w:rsidRDefault="00E80A37" w:rsidP="00DB179F">
      <w:pPr>
        <w:jc w:val="both"/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dd/MM/yyyy" \h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0116FB">
        <w:rPr>
          <w:noProof/>
          <w:rtl/>
        </w:rPr>
        <w:t>‏ט'/אייר/תשפ"א</w:t>
      </w:r>
      <w:r>
        <w:rPr>
          <w:rtl/>
        </w:rPr>
        <w:fldChar w:fldCharType="end"/>
      </w:r>
    </w:p>
    <w:p w:rsidR="00DB179F" w:rsidRDefault="006D5C5F" w:rsidP="00DB179F">
      <w:pPr>
        <w:jc w:val="center"/>
        <w:rPr>
          <w:rFonts w:cs="David"/>
          <w:b/>
          <w:bCs/>
          <w:color w:val="000000"/>
          <w:sz w:val="26"/>
          <w:szCs w:val="26"/>
          <w:u w:val="double"/>
          <w:rtl/>
        </w:rPr>
      </w:pPr>
      <w:r>
        <w:rPr>
          <w:rFonts w:cs="David"/>
          <w:b/>
          <w:bCs/>
          <w:color w:val="000000"/>
          <w:sz w:val="26"/>
          <w:szCs w:val="26"/>
          <w:u w:val="double"/>
          <w:rtl/>
        </w:rPr>
        <w:t>פרוטוקול ועדת מכרזים מיום</w:t>
      </w:r>
      <w:r w:rsidR="00E80A37">
        <w:rPr>
          <w:rFonts w:cs="David" w:hint="cs"/>
          <w:b/>
          <w:bCs/>
          <w:color w:val="000000"/>
          <w:sz w:val="26"/>
          <w:szCs w:val="26"/>
          <w:u w:val="double"/>
          <w:rtl/>
        </w:rPr>
        <w:t xml:space="preserve"> </w:t>
      </w:r>
      <w:r w:rsidR="00E80A37">
        <w:rPr>
          <w:rFonts w:cs="David"/>
          <w:b/>
          <w:bCs/>
          <w:color w:val="000000"/>
          <w:sz w:val="26"/>
          <w:szCs w:val="26"/>
          <w:u w:val="double"/>
          <w:rtl/>
        </w:rPr>
        <w:fldChar w:fldCharType="begin"/>
      </w:r>
      <w:r w:rsidR="00E80A37">
        <w:rPr>
          <w:rFonts w:cs="David"/>
          <w:b/>
          <w:bCs/>
          <w:color w:val="000000"/>
          <w:sz w:val="26"/>
          <w:szCs w:val="26"/>
          <w:u w:val="double"/>
          <w:rtl/>
        </w:rPr>
        <w:instrText xml:space="preserve"> </w:instrText>
      </w:r>
      <w:r w:rsidR="00E80A37">
        <w:rPr>
          <w:rFonts w:cs="David" w:hint="cs"/>
          <w:b/>
          <w:bCs/>
          <w:color w:val="000000"/>
          <w:sz w:val="26"/>
          <w:szCs w:val="26"/>
          <w:u w:val="double"/>
        </w:rPr>
        <w:instrText>DATE</w:instrText>
      </w:r>
      <w:r w:rsidR="00E80A37">
        <w:rPr>
          <w:rFonts w:cs="David" w:hint="cs"/>
          <w:b/>
          <w:bCs/>
          <w:color w:val="000000"/>
          <w:sz w:val="26"/>
          <w:szCs w:val="26"/>
          <w:u w:val="double"/>
          <w:rtl/>
        </w:rPr>
        <w:instrText xml:space="preserve"> \@ "</w:instrText>
      </w:r>
      <w:r w:rsidR="00E80A37">
        <w:rPr>
          <w:rFonts w:cs="David" w:hint="cs"/>
          <w:b/>
          <w:bCs/>
          <w:color w:val="000000"/>
          <w:sz w:val="26"/>
          <w:szCs w:val="26"/>
          <w:u w:val="double"/>
        </w:rPr>
        <w:instrText>dd/MM/yyyy</w:instrText>
      </w:r>
      <w:r w:rsidR="00E80A37">
        <w:rPr>
          <w:rFonts w:cs="David" w:hint="cs"/>
          <w:b/>
          <w:bCs/>
          <w:color w:val="000000"/>
          <w:sz w:val="26"/>
          <w:szCs w:val="26"/>
          <w:u w:val="double"/>
          <w:rtl/>
        </w:rPr>
        <w:instrText>"</w:instrText>
      </w:r>
      <w:r w:rsidR="00E80A37">
        <w:rPr>
          <w:rFonts w:cs="David"/>
          <w:b/>
          <w:bCs/>
          <w:color w:val="000000"/>
          <w:sz w:val="26"/>
          <w:szCs w:val="26"/>
          <w:u w:val="double"/>
          <w:rtl/>
        </w:rPr>
        <w:instrText xml:space="preserve"> </w:instrText>
      </w:r>
      <w:r w:rsidR="00E80A37">
        <w:rPr>
          <w:rFonts w:cs="David"/>
          <w:b/>
          <w:bCs/>
          <w:color w:val="000000"/>
          <w:sz w:val="26"/>
          <w:szCs w:val="26"/>
          <w:u w:val="double"/>
          <w:rtl/>
        </w:rPr>
        <w:fldChar w:fldCharType="separate"/>
      </w:r>
      <w:r w:rsidR="000116FB">
        <w:rPr>
          <w:rFonts w:cs="David"/>
          <w:b/>
          <w:bCs/>
          <w:noProof/>
          <w:color w:val="000000"/>
          <w:sz w:val="26"/>
          <w:szCs w:val="26"/>
          <w:u w:val="double"/>
          <w:rtl/>
        </w:rPr>
        <w:t>‏21/04/2021</w:t>
      </w:r>
      <w:r w:rsidR="00E80A37">
        <w:rPr>
          <w:rFonts w:cs="David"/>
          <w:b/>
          <w:bCs/>
          <w:color w:val="000000"/>
          <w:sz w:val="26"/>
          <w:szCs w:val="26"/>
          <w:u w:val="double"/>
          <w:rtl/>
        </w:rPr>
        <w:fldChar w:fldCharType="end"/>
      </w:r>
    </w:p>
    <w:p w:rsidR="00DB179F" w:rsidRPr="0057778A" w:rsidRDefault="00DB179F" w:rsidP="00DB179F">
      <w:pPr>
        <w:spacing w:before="120" w:after="60"/>
        <w:rPr>
          <w:rFonts w:ascii="Arial" w:hAnsi="Arial" w:cs="David"/>
          <w:b/>
          <w:bCs/>
          <w:sz w:val="20"/>
          <w:szCs w:val="20"/>
        </w:rPr>
      </w:pPr>
      <w:r w:rsidRPr="0057778A">
        <w:rPr>
          <w:rFonts w:ascii="Arial" w:hAnsi="Arial" w:cs="David"/>
          <w:b/>
          <w:bCs/>
          <w:sz w:val="20"/>
          <w:szCs w:val="20"/>
          <w:rtl/>
        </w:rPr>
        <w:t xml:space="preserve">חברי </w:t>
      </w:r>
      <w:r w:rsidRPr="0057778A">
        <w:rPr>
          <w:rFonts w:ascii="Arial" w:hAnsi="Arial" w:cs="David" w:hint="cs"/>
          <w:b/>
          <w:bCs/>
          <w:sz w:val="20"/>
          <w:szCs w:val="20"/>
          <w:rtl/>
        </w:rPr>
        <w:t>ו</w:t>
      </w:r>
      <w:r w:rsidRPr="0057778A">
        <w:rPr>
          <w:rFonts w:ascii="Arial" w:hAnsi="Arial" w:cs="David"/>
          <w:b/>
          <w:bCs/>
          <w:sz w:val="20"/>
          <w:szCs w:val="20"/>
          <w:rtl/>
        </w:rPr>
        <w:t>עדה נוכחים</w:t>
      </w:r>
    </w:p>
    <w:tbl>
      <w:tblPr>
        <w:bidiVisual/>
        <w:tblW w:w="9600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431"/>
        <w:gridCol w:w="3578"/>
        <w:gridCol w:w="2016"/>
      </w:tblGrid>
      <w:tr w:rsidR="00DB179F" w:rsidRPr="000A7734" w:rsidTr="00FA4806">
        <w:trPr>
          <w:trHeight w:val="227"/>
        </w:trPr>
        <w:tc>
          <w:tcPr>
            <w:tcW w:w="2575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שם פרטי ושם משפחה</w:t>
            </w:r>
          </w:p>
        </w:tc>
        <w:tc>
          <w:tcPr>
            <w:tcW w:w="1431" w:type="dxa"/>
            <w:tcBorders>
              <w:bottom w:val="single" w:sz="4" w:space="0" w:color="auto"/>
            </w:tcBorders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תפקיד בוועדה</w:t>
            </w:r>
          </w:p>
        </w:tc>
        <w:tc>
          <w:tcPr>
            <w:tcW w:w="3578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שם פרטי ושם משפחה</w:t>
            </w:r>
          </w:p>
        </w:tc>
        <w:tc>
          <w:tcPr>
            <w:tcW w:w="2016" w:type="dxa"/>
            <w:tcBorders>
              <w:bottom w:val="single" w:sz="4" w:space="0" w:color="auto"/>
            </w:tcBorders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תפקיד בוועדה</w:t>
            </w: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833898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קרן שפר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יושב</w:t>
            </w:r>
            <w:r w:rsidR="00833898">
              <w:rPr>
                <w:rFonts w:ascii="Arial" w:hAnsi="Arial" w:cs="David" w:hint="cs"/>
                <w:bCs/>
                <w:sz w:val="20"/>
                <w:szCs w:val="20"/>
                <w:rtl/>
              </w:rPr>
              <w:t>ת</w:t>
            </w: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ראש</w:t>
            </w:r>
          </w:p>
        </w:tc>
        <w:tc>
          <w:tcPr>
            <w:tcW w:w="3578" w:type="dxa"/>
          </w:tcPr>
          <w:p w:rsidR="00DB179F" w:rsidRPr="00566D7F" w:rsidRDefault="00DB179F" w:rsidP="00DF792C">
            <w:pPr>
              <w:ind w:right="-284"/>
              <w:rPr>
                <w:rFonts w:cs="David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833898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ערן מנסנו</w:t>
            </w:r>
            <w:r w:rsidR="00DB179F"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, </w:t>
            </w:r>
            <w:r w:rsidR="008C3602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סגן </w:t>
            </w:r>
            <w:r w:rsidR="00DB179F"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חשב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חבר</w:t>
            </w:r>
          </w:p>
        </w:tc>
        <w:tc>
          <w:tcPr>
            <w:tcW w:w="3578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עו"ד</w:t>
            </w:r>
            <w:r w:rsidR="00833898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שרון מאיר</w:t>
            </w: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, יועמ"ש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חבר</w:t>
            </w:r>
          </w:p>
        </w:tc>
        <w:tc>
          <w:tcPr>
            <w:tcW w:w="3578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833898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אודל ישר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מרכז</w:t>
            </w:r>
            <w:r w:rsidR="00833898">
              <w:rPr>
                <w:rFonts w:ascii="Arial" w:hAnsi="Arial" w:cs="David" w:hint="cs"/>
                <w:bCs/>
                <w:sz w:val="20"/>
                <w:szCs w:val="20"/>
                <w:rtl/>
              </w:rPr>
              <w:t>ת</w:t>
            </w: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הוועדה</w:t>
            </w:r>
          </w:p>
        </w:tc>
        <w:tc>
          <w:tcPr>
            <w:tcW w:w="3578" w:type="dxa"/>
          </w:tcPr>
          <w:p w:rsidR="00DB179F" w:rsidRPr="000A7734" w:rsidRDefault="00833898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לאה חרש</w:t>
            </w:r>
          </w:p>
        </w:tc>
        <w:tc>
          <w:tcPr>
            <w:tcW w:w="2016" w:type="dxa"/>
            <w:shd w:val="clear" w:color="auto" w:fill="EEECE1"/>
          </w:tcPr>
          <w:p w:rsidR="00DB179F" w:rsidRPr="000A7734" w:rsidRDefault="00833898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סטודנטית מכרזים</w:t>
            </w:r>
          </w:p>
        </w:tc>
      </w:tr>
    </w:tbl>
    <w:p w:rsidR="00DB179F" w:rsidRPr="00371D20" w:rsidRDefault="00DB179F" w:rsidP="00DB179F">
      <w:pPr>
        <w:rPr>
          <w:sz w:val="12"/>
          <w:szCs w:val="12"/>
        </w:rPr>
      </w:pP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EECE1"/>
        <w:tblLook w:val="04A0" w:firstRow="1" w:lastRow="0" w:firstColumn="1" w:lastColumn="0" w:noHBand="0" w:noVBand="1"/>
      </w:tblPr>
      <w:tblGrid>
        <w:gridCol w:w="2732"/>
        <w:gridCol w:w="6867"/>
      </w:tblGrid>
      <w:tr w:rsidR="00DB179F" w:rsidRPr="0057778A" w:rsidTr="00FA4806">
        <w:trPr>
          <w:trHeight w:val="452"/>
        </w:trPr>
        <w:tc>
          <w:tcPr>
            <w:tcW w:w="2732" w:type="dxa"/>
            <w:shd w:val="clear" w:color="auto" w:fill="EEECE1"/>
          </w:tcPr>
          <w:p w:rsidR="00DB179F" w:rsidRPr="0057778A" w:rsidRDefault="00DB179F" w:rsidP="00DF792C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57778A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רשמה</w:t>
            </w:r>
          </w:p>
        </w:tc>
        <w:tc>
          <w:tcPr>
            <w:tcW w:w="6868" w:type="dxa"/>
            <w:shd w:val="clear" w:color="auto" w:fill="FFFFFF"/>
          </w:tcPr>
          <w:p w:rsidR="00DB179F" w:rsidRPr="0057778A" w:rsidRDefault="004014E2" w:rsidP="00DF792C">
            <w:pPr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אודל ישר</w:t>
            </w:r>
          </w:p>
        </w:tc>
      </w:tr>
    </w:tbl>
    <w:p w:rsidR="00DB179F" w:rsidRPr="0057778A" w:rsidRDefault="00E85A1A" w:rsidP="00DB179F">
      <w:pPr>
        <w:spacing w:before="120" w:after="60"/>
        <w:ind w:left="-142"/>
        <w:rPr>
          <w:rFonts w:ascii="Arial" w:hAnsi="Arial" w:cs="David"/>
          <w:b/>
          <w:bCs/>
          <w:sz w:val="20"/>
          <w:szCs w:val="20"/>
          <w:rtl/>
        </w:rPr>
      </w:pPr>
      <w:r>
        <w:rPr>
          <w:rFonts w:ascii="Arial" w:hAnsi="Arial" w:cs="David" w:hint="cs"/>
          <w:b/>
          <w:bCs/>
          <w:sz w:val="20"/>
          <w:szCs w:val="20"/>
          <w:rtl/>
        </w:rPr>
        <w:t xml:space="preserve">   </w:t>
      </w:r>
      <w:r w:rsidR="00DB179F" w:rsidRPr="0057778A">
        <w:rPr>
          <w:rFonts w:ascii="Arial" w:hAnsi="Arial" w:cs="David" w:hint="cs"/>
          <w:b/>
          <w:bCs/>
          <w:sz w:val="20"/>
          <w:szCs w:val="20"/>
          <w:rtl/>
        </w:rPr>
        <w:t>פרטי ההתקשרות המבוקשת</w:t>
      </w:r>
      <w:r w:rsidR="00E727C6">
        <w:rPr>
          <w:rFonts w:ascii="Arial" w:hAnsi="Arial" w:cs="David" w:hint="cs"/>
          <w:b/>
          <w:bCs/>
          <w:sz w:val="20"/>
          <w:szCs w:val="20"/>
          <w:rtl/>
        </w:rPr>
        <w:t>:</w:t>
      </w:r>
    </w:p>
    <w:tbl>
      <w:tblPr>
        <w:bidiVisual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5"/>
        <w:gridCol w:w="16"/>
        <w:gridCol w:w="644"/>
        <w:gridCol w:w="1624"/>
        <w:gridCol w:w="1065"/>
        <w:gridCol w:w="1132"/>
        <w:gridCol w:w="2340"/>
      </w:tblGrid>
      <w:tr w:rsidR="00F407B8">
        <w:tc>
          <w:tcPr>
            <w:tcW w:w="3195" w:type="dxa"/>
            <w:gridSpan w:val="3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F407B8" w:rsidRDefault="00F407B8" w:rsidP="00F407B8">
            <w:pPr>
              <w:rPr>
                <w:rFonts w:ascii="Arial" w:hAnsi="Arial" w:cs="David"/>
                <w:b/>
                <w:bCs/>
                <w:noProof/>
                <w:color w:val="943634"/>
                <w:sz w:val="20"/>
                <w:szCs w:val="20"/>
                <w:rtl/>
              </w:rPr>
            </w:pPr>
            <w:bookmarkStart w:id="0" w:name="AB_517167bc1c4342ac918b2a858fdd0707"/>
            <w:r>
              <w:rPr>
                <w:rFonts w:ascii="Arial" w:hAnsi="Arial" w:cs="David" w:hint="cs"/>
                <w:b/>
                <w:bCs/>
                <w:noProof/>
                <w:color w:val="943634"/>
                <w:sz w:val="20"/>
                <w:szCs w:val="20"/>
                <w:rtl/>
              </w:rPr>
              <w:t>מספר הבקשה</w:t>
            </w:r>
          </w:p>
        </w:tc>
        <w:tc>
          <w:tcPr>
            <w:tcW w:w="3821" w:type="dxa"/>
            <w:gridSpan w:val="3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F407B8" w:rsidRDefault="00F407B8" w:rsidP="00F407B8">
            <w:pPr>
              <w:rPr>
                <w:rFonts w:ascii="Arial" w:hAnsi="Arial" w:cs="David"/>
                <w:b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נושא הבקשה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EEECE1"/>
          </w:tcPr>
          <w:p w:rsidR="00F407B8" w:rsidRDefault="00F407B8" w:rsidP="00F407B8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תקנה תקציבית</w:t>
            </w:r>
          </w:p>
        </w:tc>
      </w:tr>
      <w:tr w:rsidR="00F407B8">
        <w:tc>
          <w:tcPr>
            <w:tcW w:w="3195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:rsidR="00F407B8" w:rsidRDefault="00F407B8" w:rsidP="00F407B8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 xml:space="preserve"> 7046  - 901</w:t>
            </w:r>
          </w:p>
        </w:tc>
        <w:tc>
          <w:tcPr>
            <w:tcW w:w="3821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:rsidR="00F407B8" w:rsidRDefault="00F407B8" w:rsidP="00F407B8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>מימוש זכות ברירה עם חברת ליצ'י תרגומים לשם מתן שירותי תרגום ולוקאליזציה לפרסומי המשרד ולאתרי האינטרנט של המשרד&gt;&gt;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FFFFFF"/>
          </w:tcPr>
          <w:p w:rsidR="00F407B8" w:rsidRDefault="00F407B8" w:rsidP="00F407B8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37031642</w:t>
            </w:r>
          </w:p>
        </w:tc>
      </w:tr>
      <w:tr w:rsidR="00F407B8">
        <w:tc>
          <w:tcPr>
            <w:tcW w:w="2551" w:type="dxa"/>
            <w:gridSpan w:val="2"/>
            <w:shd w:val="clear" w:color="auto" w:fill="EEECE1"/>
          </w:tcPr>
          <w:p w:rsidR="00F407B8" w:rsidRDefault="00F407B8" w:rsidP="00F407B8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תאריך תחילת התקשרות</w:t>
            </w:r>
          </w:p>
        </w:tc>
        <w:tc>
          <w:tcPr>
            <w:tcW w:w="2268" w:type="dxa"/>
            <w:gridSpan w:val="2"/>
            <w:shd w:val="clear" w:color="auto" w:fill="EEECE1"/>
          </w:tcPr>
          <w:p w:rsidR="00F407B8" w:rsidRDefault="00F407B8" w:rsidP="00F407B8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תאריך סיום התקשרות</w:t>
            </w:r>
          </w:p>
        </w:tc>
        <w:tc>
          <w:tcPr>
            <w:tcW w:w="2197" w:type="dxa"/>
            <w:gridSpan w:val="2"/>
            <w:shd w:val="clear" w:color="auto" w:fill="EEECE1"/>
          </w:tcPr>
          <w:p w:rsidR="00F407B8" w:rsidRDefault="00F407B8" w:rsidP="00F407B8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שווי ההתקשרות</w:t>
            </w:r>
          </w:p>
        </w:tc>
        <w:tc>
          <w:tcPr>
            <w:tcW w:w="2340" w:type="dxa"/>
            <w:shd w:val="clear" w:color="auto" w:fill="EEECE1"/>
          </w:tcPr>
          <w:p w:rsidR="00F407B8" w:rsidRDefault="00F407B8" w:rsidP="00F407B8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מס' פנייה במנו"ף*</w:t>
            </w:r>
          </w:p>
        </w:tc>
      </w:tr>
      <w:tr w:rsidR="00F407B8">
        <w:tc>
          <w:tcPr>
            <w:tcW w:w="2551" w:type="dxa"/>
            <w:gridSpan w:val="2"/>
            <w:shd w:val="clear" w:color="auto" w:fill="auto"/>
          </w:tcPr>
          <w:p w:rsidR="00F407B8" w:rsidRDefault="00F407B8" w:rsidP="00F407B8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01/05/2021</w:t>
            </w:r>
          </w:p>
        </w:tc>
        <w:tc>
          <w:tcPr>
            <w:tcW w:w="2268" w:type="dxa"/>
            <w:gridSpan w:val="2"/>
            <w:shd w:val="clear" w:color="auto" w:fill="auto"/>
          </w:tcPr>
          <w:p w:rsidR="00F407B8" w:rsidRDefault="00F407B8" w:rsidP="00F407B8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30/04/2022</w:t>
            </w:r>
          </w:p>
        </w:tc>
        <w:tc>
          <w:tcPr>
            <w:tcW w:w="2197" w:type="dxa"/>
            <w:gridSpan w:val="2"/>
            <w:shd w:val="clear" w:color="auto" w:fill="auto"/>
          </w:tcPr>
          <w:p w:rsidR="00F407B8" w:rsidRDefault="00F407B8" w:rsidP="00F407B8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>עד 20,000 ש"ח</w:t>
            </w:r>
          </w:p>
        </w:tc>
        <w:tc>
          <w:tcPr>
            <w:tcW w:w="2340" w:type="dxa"/>
            <w:shd w:val="clear" w:color="auto" w:fill="auto"/>
          </w:tcPr>
          <w:p w:rsidR="00F407B8" w:rsidRDefault="00F407B8" w:rsidP="00F407B8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</w:p>
        </w:tc>
      </w:tr>
      <w:tr w:rsidR="00F407B8">
        <w:tc>
          <w:tcPr>
            <w:tcW w:w="2535" w:type="dxa"/>
            <w:shd w:val="clear" w:color="auto" w:fill="EEECE1"/>
          </w:tcPr>
          <w:p w:rsidR="00F407B8" w:rsidRDefault="00F407B8" w:rsidP="00F407B8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שם הספק</w:t>
            </w:r>
          </w:p>
        </w:tc>
        <w:tc>
          <w:tcPr>
            <w:tcW w:w="3349" w:type="dxa"/>
            <w:gridSpan w:val="4"/>
            <w:shd w:val="clear" w:color="auto" w:fill="EEECE1"/>
          </w:tcPr>
          <w:p w:rsidR="00F407B8" w:rsidRDefault="00F407B8" w:rsidP="00F407B8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מדינה</w:t>
            </w:r>
          </w:p>
        </w:tc>
        <w:tc>
          <w:tcPr>
            <w:tcW w:w="3472" w:type="dxa"/>
            <w:gridSpan w:val="2"/>
            <w:shd w:val="clear" w:color="auto" w:fill="EEECE1"/>
          </w:tcPr>
          <w:p w:rsidR="00F407B8" w:rsidRDefault="00F407B8" w:rsidP="00F407B8">
            <w:pPr>
              <w:rPr>
                <w:rFonts w:ascii="Arial" w:hAnsi="Arial" w:cs="David"/>
                <w:bCs/>
                <w:noProof/>
                <w:sz w:val="20"/>
                <w:szCs w:val="20"/>
                <w:rtl/>
              </w:rPr>
            </w:pPr>
            <w: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  <w:t>מספר הספק</w:t>
            </w:r>
            <w:r>
              <w:rPr>
                <w:rFonts w:ascii="Arial" w:hAnsi="Arial" w:cs="David"/>
                <w:bCs/>
                <w:noProof/>
                <w:sz w:val="20"/>
                <w:szCs w:val="20"/>
                <w:rtl/>
              </w:rPr>
              <w:t xml:space="preserve"> </w:t>
            </w:r>
            <w:r>
              <w:rPr>
                <w:rStyle w:val="Char"/>
                <w:rFonts w:cs="David"/>
                <w:noProof/>
                <w:sz w:val="20"/>
                <w:szCs w:val="20"/>
                <w:rtl/>
              </w:rPr>
              <w:t>(ח.פ/ח.צ/ע.מ/מספר עמותה)</w:t>
            </w:r>
          </w:p>
        </w:tc>
      </w:tr>
      <w:tr w:rsidR="00F407B8">
        <w:tc>
          <w:tcPr>
            <w:tcW w:w="2535" w:type="dxa"/>
            <w:shd w:val="clear" w:color="auto" w:fill="auto"/>
          </w:tcPr>
          <w:p w:rsidR="00F407B8" w:rsidRDefault="00F407B8" w:rsidP="00F407B8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>ליצ'י תרגומי</w:t>
            </w:r>
          </w:p>
        </w:tc>
        <w:tc>
          <w:tcPr>
            <w:tcW w:w="3349" w:type="dxa"/>
            <w:gridSpan w:val="4"/>
            <w:shd w:val="clear" w:color="auto" w:fill="auto"/>
          </w:tcPr>
          <w:p w:rsidR="00F407B8" w:rsidRDefault="00F407B8" w:rsidP="00F407B8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>ישראל</w:t>
            </w:r>
          </w:p>
        </w:tc>
        <w:tc>
          <w:tcPr>
            <w:tcW w:w="3472" w:type="dxa"/>
            <w:gridSpan w:val="2"/>
            <w:shd w:val="clear" w:color="auto" w:fill="auto"/>
          </w:tcPr>
          <w:p w:rsidR="00F407B8" w:rsidRDefault="00F407B8" w:rsidP="00F407B8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514397348</w:t>
            </w:r>
          </w:p>
        </w:tc>
      </w:tr>
    </w:tbl>
    <w:bookmarkEnd w:id="0"/>
    <w:p w:rsidR="009C24E7" w:rsidRDefault="009C24E7" w:rsidP="004014E2">
      <w:pPr>
        <w:pStyle w:val="a9"/>
        <w:spacing w:before="120"/>
        <w:ind w:left="0"/>
        <w:rPr>
          <w:rFonts w:cs="David"/>
          <w:sz w:val="20"/>
          <w:szCs w:val="20"/>
          <w:rtl/>
        </w:rPr>
      </w:pPr>
      <w:r>
        <w:rPr>
          <w:rFonts w:cs="David" w:hint="cs"/>
          <w:sz w:val="20"/>
          <w:szCs w:val="20"/>
          <w:rtl/>
        </w:rPr>
        <w:t>תיאור מהות ההתקשרות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9"/>
      </w:tblGrid>
      <w:tr w:rsidR="009C24E7" w:rsidRPr="000A7734" w:rsidTr="009C24E7">
        <w:trPr>
          <w:trHeight w:val="330"/>
        </w:trPr>
        <w:tc>
          <w:tcPr>
            <w:tcW w:w="9599" w:type="dxa"/>
          </w:tcPr>
          <w:p w:rsidR="00032BBC" w:rsidRPr="00833898" w:rsidRDefault="00032BBC" w:rsidP="004014E2">
            <w:pPr>
              <w:spacing w:line="360" w:lineRule="auto"/>
              <w:jc w:val="both"/>
              <w:rPr>
                <w:rFonts w:ascii="David" w:hAnsi="David" w:cs="David"/>
                <w:color w:val="auto"/>
                <w:sz w:val="21"/>
                <w:szCs w:val="21"/>
                <w:u w:val="single"/>
                <w:rtl/>
              </w:rPr>
            </w:pPr>
            <w:r w:rsidRPr="00833898">
              <w:rPr>
                <w:rFonts w:ascii="David" w:hAnsi="David" w:cs="David"/>
                <w:color w:val="auto"/>
                <w:sz w:val="21"/>
                <w:szCs w:val="21"/>
                <w:rtl/>
              </w:rPr>
              <w:t>אגף</w:t>
            </w:r>
            <w:r w:rsidRPr="00833898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 xml:space="preserve"> שירותי שיווק </w:t>
            </w:r>
            <w:r w:rsidRPr="00833898">
              <w:rPr>
                <w:rFonts w:ascii="David" w:hAnsi="David" w:cs="David"/>
                <w:color w:val="auto"/>
                <w:sz w:val="21"/>
                <w:szCs w:val="21"/>
                <w:rtl/>
              </w:rPr>
              <w:t xml:space="preserve">מבקש את אישור הוועדה </w:t>
            </w:r>
            <w:r w:rsidRPr="00833898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>ל</w:t>
            </w:r>
            <w:r w:rsidRPr="00833898">
              <w:rPr>
                <w:rFonts w:ascii="David" w:hAnsi="David" w:cs="David"/>
                <w:color w:val="auto"/>
                <w:sz w:val="21"/>
                <w:szCs w:val="21"/>
                <w:rtl/>
              </w:rPr>
              <w:t>מימוש זכות ברירה</w:t>
            </w:r>
            <w:r w:rsidR="004014E2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 xml:space="preserve"> ראשונה</w:t>
            </w:r>
            <w:r w:rsidRPr="00833898">
              <w:rPr>
                <w:rFonts w:ascii="David" w:hAnsi="David" w:cs="David"/>
                <w:color w:val="auto"/>
                <w:sz w:val="21"/>
                <w:szCs w:val="21"/>
                <w:rtl/>
              </w:rPr>
              <w:t xml:space="preserve"> עם חברת </w:t>
            </w:r>
            <w:r w:rsidRPr="00032BBC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עם חברת </w:t>
            </w:r>
            <w:r w:rsidR="000116FB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"</w:t>
            </w:r>
            <w:r w:rsidRPr="00032BBC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>ליצ’י תרגומים</w:t>
            </w:r>
            <w:r w:rsidR="000116FB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"</w:t>
            </w:r>
            <w:r w:rsidRPr="00032BBC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 </w:t>
            </w:r>
            <w:r w:rsidR="004014E2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 xml:space="preserve">(להלן: "החברה") </w:t>
            </w:r>
            <w:r w:rsidRPr="00032BBC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לשם מתן שירותי תרגום </w:t>
            </w:r>
            <w:proofErr w:type="spellStart"/>
            <w:r w:rsidRPr="00032BBC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>ולוקאליזציה</w:t>
            </w:r>
            <w:proofErr w:type="spellEnd"/>
            <w:r w:rsidRPr="00032BBC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 לפרסומי המשרד ולאתרי האינטרנט של המשרד</w:t>
            </w:r>
            <w:r w:rsidRPr="00833898">
              <w:rPr>
                <w:rFonts w:ascii="David" w:hAnsi="David" w:cs="David"/>
                <w:color w:val="auto"/>
                <w:sz w:val="21"/>
                <w:szCs w:val="21"/>
                <w:u w:val="single"/>
                <w:rtl/>
              </w:rPr>
              <w:t xml:space="preserve"> </w:t>
            </w:r>
          </w:p>
          <w:p w:rsidR="00032BBC" w:rsidRPr="00833898" w:rsidRDefault="00032BBC" w:rsidP="004014E2">
            <w:pPr>
              <w:spacing w:line="360" w:lineRule="auto"/>
              <w:jc w:val="both"/>
              <w:rPr>
                <w:rFonts w:ascii="David" w:hAnsi="David" w:cs="David"/>
                <w:color w:val="auto"/>
                <w:sz w:val="21"/>
                <w:szCs w:val="21"/>
                <w:u w:val="single"/>
                <w:rtl/>
              </w:rPr>
            </w:pPr>
            <w:r w:rsidRPr="00833898">
              <w:rPr>
                <w:rFonts w:ascii="David" w:hAnsi="David" w:cs="David"/>
                <w:color w:val="auto"/>
                <w:sz w:val="21"/>
                <w:szCs w:val="21"/>
                <w:u w:val="single"/>
                <w:rtl/>
              </w:rPr>
              <w:t>להלן פירוט הבקשה:</w:t>
            </w:r>
          </w:p>
          <w:p w:rsidR="00F407B8" w:rsidRDefault="00032BBC" w:rsidP="00F407B8">
            <w:pPr>
              <w:overflowPunct/>
              <w:autoSpaceDE/>
              <w:autoSpaceDN/>
              <w:adjustRightInd/>
              <w:spacing w:line="360" w:lineRule="auto"/>
              <w:textAlignment w:val="auto"/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</w:pPr>
            <w:r w:rsidRPr="00833898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בתאריך</w:t>
            </w:r>
            <w:r w:rsidRPr="00032BBC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 10.12.18 אישרה</w:t>
            </w:r>
            <w:r w:rsidRPr="00833898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 xml:space="preserve"> </w:t>
            </w:r>
            <w:r w:rsidRPr="00032BBC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>וועדת המכרזים </w:t>
            </w:r>
            <w:r w:rsidRPr="00833898">
              <w:rPr>
                <w:rFonts w:ascii="David" w:hAnsi="David" w:cs="David"/>
                <w:color w:val="auto"/>
                <w:sz w:val="21"/>
                <w:szCs w:val="21"/>
                <w:rtl/>
              </w:rPr>
              <w:t xml:space="preserve"> התקשרות עם </w:t>
            </w:r>
            <w:r w:rsidRPr="00032BBC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חברת </w:t>
            </w:r>
            <w:r w:rsidR="000116FB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"</w:t>
            </w:r>
            <w:r w:rsidRPr="00032BBC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>ליצ’י תרגומים</w:t>
            </w:r>
            <w:r w:rsidR="000116FB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"</w:t>
            </w:r>
            <w:r w:rsidR="00833898" w:rsidRPr="00833898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 xml:space="preserve"> וחברת </w:t>
            </w:r>
            <w:r w:rsidR="000116FB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"</w:t>
            </w:r>
            <w:proofErr w:type="spellStart"/>
            <w:r w:rsidR="00833898" w:rsidRPr="00032BBC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>אמ.ג’י</w:t>
            </w:r>
            <w:proofErr w:type="spellEnd"/>
            <w:r w:rsidR="00833898" w:rsidRPr="00032BBC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>. אס</w:t>
            </w:r>
            <w:r w:rsidR="000116FB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>"</w:t>
            </w:r>
            <w:r w:rsidR="00833898" w:rsidRPr="00833898">
              <w:rPr>
                <w:rFonts w:ascii="David" w:hAnsi="David" w:cs="David"/>
                <w:color w:val="auto"/>
                <w:sz w:val="21"/>
                <w:szCs w:val="21"/>
                <w:rtl/>
              </w:rPr>
              <w:t xml:space="preserve"> כהצע</w:t>
            </w:r>
            <w:r w:rsidR="00833898" w:rsidRPr="00833898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>ות</w:t>
            </w:r>
            <w:r w:rsidR="00833898" w:rsidRPr="00833898">
              <w:rPr>
                <w:rFonts w:ascii="David" w:hAnsi="David" w:cs="David"/>
                <w:color w:val="auto"/>
                <w:sz w:val="21"/>
                <w:szCs w:val="21"/>
                <w:rtl/>
              </w:rPr>
              <w:t xml:space="preserve"> זוכ</w:t>
            </w:r>
            <w:r w:rsidR="00833898" w:rsidRPr="00833898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>ות</w:t>
            </w:r>
            <w:r w:rsidRPr="00833898">
              <w:rPr>
                <w:rFonts w:ascii="David" w:hAnsi="David" w:cs="David"/>
                <w:color w:val="auto"/>
                <w:sz w:val="21"/>
                <w:szCs w:val="21"/>
                <w:rtl/>
              </w:rPr>
              <w:t xml:space="preserve"> </w:t>
            </w:r>
            <w:r w:rsidRPr="00032BBC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>במכרז פומבי 15/2018</w:t>
            </w:r>
            <w:r w:rsidRPr="00833898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 xml:space="preserve"> </w:t>
            </w:r>
            <w:r w:rsidRPr="00833898">
              <w:rPr>
                <w:rFonts w:ascii="David" w:hAnsi="David" w:cs="David"/>
                <w:color w:val="auto"/>
                <w:sz w:val="21"/>
                <w:szCs w:val="21"/>
                <w:rtl/>
              </w:rPr>
              <w:t xml:space="preserve">למתן </w:t>
            </w:r>
            <w:r w:rsidR="00F407B8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 xml:space="preserve">השירותים </w:t>
            </w:r>
            <w:r w:rsidR="00833898" w:rsidRPr="00032BBC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בהיקף של </w:t>
            </w:r>
            <w:r w:rsidR="000116FB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50,000</w:t>
            </w:r>
            <w:r w:rsidR="00833898" w:rsidRPr="00032BBC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 ש"ח כולל מע"מ</w:t>
            </w:r>
            <w:r w:rsidR="000116FB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 xml:space="preserve"> עבור כל אחת מהחברות</w:t>
            </w:r>
            <w:r w:rsidR="00F407B8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 xml:space="preserve"> לתקופה של שנתיים</w:t>
            </w:r>
            <w:r w:rsidR="000116FB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>.</w:t>
            </w:r>
          </w:p>
          <w:p w:rsidR="00F407B8" w:rsidRDefault="004014E2" w:rsidP="00F407B8">
            <w:pPr>
              <w:overflowPunct/>
              <w:autoSpaceDE/>
              <w:autoSpaceDN/>
              <w:adjustRightInd/>
              <w:spacing w:line="360" w:lineRule="auto"/>
              <w:textAlignment w:val="auto"/>
              <w:rPr>
                <w:rFonts w:ascii="David" w:hAnsi="David" w:cs="David"/>
                <w:color w:val="auto"/>
                <w:sz w:val="21"/>
                <w:szCs w:val="21"/>
                <w:rtl/>
              </w:rPr>
            </w:pPr>
            <w:r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>ההסכם</w:t>
            </w:r>
            <w:r w:rsidR="002250C2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 xml:space="preserve"> </w:t>
            </w:r>
            <w:r w:rsidR="002250C2">
              <w:rPr>
                <w:rFonts w:asciiTheme="minorHAnsi" w:hAnsiTheme="minorHAnsi" w:cs="David" w:hint="cs"/>
                <w:color w:val="auto"/>
                <w:sz w:val="21"/>
                <w:szCs w:val="21"/>
                <w:rtl/>
              </w:rPr>
              <w:t xml:space="preserve">עם החברה </w:t>
            </w:r>
            <w:r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 xml:space="preserve">נחתם </w:t>
            </w:r>
            <w:r w:rsidR="00032BBC" w:rsidRPr="00833898">
              <w:rPr>
                <w:rFonts w:ascii="David" w:hAnsi="David" w:cs="David"/>
                <w:color w:val="auto"/>
                <w:sz w:val="21"/>
                <w:szCs w:val="21"/>
                <w:rtl/>
              </w:rPr>
              <w:t xml:space="preserve">לתקופה </w:t>
            </w:r>
            <w:r w:rsidR="00833898" w:rsidRPr="00833898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>ש</w:t>
            </w:r>
            <w:r w:rsidR="00833898" w:rsidRPr="00032BBC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>מי</w:t>
            </w:r>
            <w:r w:rsidR="00833898" w:rsidRPr="00833898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>ום 13.5.20</w:t>
            </w:r>
            <w:r w:rsidR="000116FB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19</w:t>
            </w:r>
            <w:r w:rsidR="00833898" w:rsidRPr="00833898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 ועד ליום 12.5.202</w:t>
            </w:r>
            <w:r w:rsidR="000116FB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1</w:t>
            </w:r>
            <w:r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, כמו כן למשרד שמורה האופציה להאריך את ההתקשרות בשלוש תקופות נוספות, בנות שנה כל אחת.</w:t>
            </w:r>
            <w:r w:rsidR="00F407B8" w:rsidRPr="00833898">
              <w:rPr>
                <w:rFonts w:ascii="David" w:hAnsi="David" w:cs="David"/>
                <w:color w:val="auto"/>
                <w:sz w:val="21"/>
                <w:szCs w:val="21"/>
                <w:rtl/>
              </w:rPr>
              <w:t xml:space="preserve"> </w:t>
            </w:r>
          </w:p>
          <w:p w:rsidR="002250C2" w:rsidRDefault="00F407B8" w:rsidP="00F407B8">
            <w:pPr>
              <w:overflowPunct/>
              <w:autoSpaceDE/>
              <w:autoSpaceDN/>
              <w:adjustRightInd/>
              <w:spacing w:line="360" w:lineRule="auto"/>
              <w:textAlignment w:val="auto"/>
              <w:rPr>
                <w:rFonts w:ascii="David" w:hAnsi="David" w:cs="David"/>
                <w:color w:val="auto"/>
                <w:sz w:val="21"/>
                <w:szCs w:val="21"/>
                <w:rtl/>
              </w:rPr>
            </w:pPr>
            <w:r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>בהתאם להסכם שנחתם מול החברה, המשרד רשאי להזמין שירותים בהיקף של עד 100,000 ₪ לכל שנת אופציה.</w:t>
            </w:r>
          </w:p>
          <w:p w:rsidR="009C24E7" w:rsidRPr="004014E2" w:rsidRDefault="00032BBC" w:rsidP="00F407B8">
            <w:pPr>
              <w:overflowPunct/>
              <w:autoSpaceDE/>
              <w:autoSpaceDN/>
              <w:adjustRightInd/>
              <w:spacing w:line="360" w:lineRule="auto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</w:pPr>
            <w:r w:rsidRPr="00032BBC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אגף שירותי שיווק </w:t>
            </w:r>
            <w:r w:rsidR="004014E2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מרוצה משרותיה של החברה ו</w:t>
            </w:r>
            <w:r w:rsidRPr="00032BBC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>מבקש את אישור הוועדה למימוש זכות ברירה</w:t>
            </w:r>
            <w:r w:rsidR="004014E2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 xml:space="preserve"> ראשונה</w:t>
            </w:r>
            <w:r w:rsidRPr="00032BBC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 עם </w:t>
            </w:r>
            <w:r w:rsidR="004014E2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החברה</w:t>
            </w:r>
            <w:r w:rsidRPr="00032BBC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, </w:t>
            </w:r>
            <w:r w:rsidR="00833898" w:rsidRPr="00032BBC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בהיקף של עד </w:t>
            </w:r>
            <w:r w:rsidR="00F407B8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4</w:t>
            </w:r>
            <w:r w:rsidR="00833898" w:rsidRPr="00032BBC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>0,000 ש"ח כולל מע"מ</w:t>
            </w:r>
            <w:r w:rsidR="004014E2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.</w:t>
            </w:r>
            <w:r w:rsidRPr="00032BBC">
              <w:rPr>
                <w:rFonts w:ascii="Arial" w:hAnsi="Arial" w:cs="Arial"/>
                <w:color w:val="333333"/>
                <w:sz w:val="21"/>
                <w:szCs w:val="21"/>
                <w:rtl/>
                <w:lang w:eastAsia="en-US"/>
              </w:rPr>
              <w:t xml:space="preserve"> </w:t>
            </w:r>
          </w:p>
        </w:tc>
      </w:tr>
    </w:tbl>
    <w:p w:rsidR="00DB179F" w:rsidRPr="000A7734" w:rsidRDefault="00E85A1A" w:rsidP="00A82D84">
      <w:pPr>
        <w:pStyle w:val="a9"/>
        <w:spacing w:before="60" w:after="0" w:line="360" w:lineRule="auto"/>
        <w:ind w:left="144" w:hanging="144"/>
        <w:rPr>
          <w:rFonts w:cs="David"/>
          <w:sz w:val="20"/>
          <w:szCs w:val="20"/>
          <w:rtl/>
        </w:rPr>
      </w:pPr>
      <w:r>
        <w:rPr>
          <w:rFonts w:cs="David" w:hint="cs"/>
          <w:sz w:val="20"/>
          <w:szCs w:val="20"/>
          <w:rtl/>
        </w:rPr>
        <w:t xml:space="preserve">  </w:t>
      </w:r>
      <w:r w:rsidR="00DB179F">
        <w:rPr>
          <w:rFonts w:cs="David" w:hint="cs"/>
          <w:sz w:val="20"/>
          <w:szCs w:val="20"/>
          <w:rtl/>
        </w:rPr>
        <w:t>ה</w:t>
      </w:r>
      <w:r w:rsidR="00DB179F" w:rsidRPr="000A7734">
        <w:rPr>
          <w:rFonts w:cs="David" w:hint="cs"/>
          <w:sz w:val="20"/>
          <w:szCs w:val="20"/>
          <w:rtl/>
        </w:rPr>
        <w:t>חלטת הוועדה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9"/>
      </w:tblGrid>
      <w:tr w:rsidR="00DB179F" w:rsidRPr="000A7734" w:rsidTr="00FA4806">
        <w:trPr>
          <w:trHeight w:val="330"/>
        </w:trPr>
        <w:tc>
          <w:tcPr>
            <w:tcW w:w="9518" w:type="dxa"/>
          </w:tcPr>
          <w:p w:rsidR="00833898" w:rsidRPr="00A82D84" w:rsidRDefault="00833898" w:rsidP="004014E2">
            <w:pPr>
              <w:spacing w:line="360" w:lineRule="auto"/>
              <w:jc w:val="both"/>
              <w:rPr>
                <w:rFonts w:ascii="David" w:hAnsi="David" w:cs="David"/>
                <w:color w:val="auto"/>
                <w:sz w:val="21"/>
                <w:szCs w:val="21"/>
              </w:rPr>
            </w:pPr>
            <w:r w:rsidRPr="00A82D84"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  <w:t xml:space="preserve">הועדה מאשרת מימוש זכות ברירה </w:t>
            </w:r>
            <w:r w:rsidRPr="00A82D84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>ראשונה</w:t>
            </w:r>
            <w:r w:rsidRPr="00A82D84"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  <w:t xml:space="preserve"> עם חברת </w:t>
            </w:r>
            <w:r w:rsidR="00F407B8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>"</w:t>
            </w:r>
            <w:r w:rsidRPr="00A82D84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>ליצ'י תרגומים</w:t>
            </w:r>
            <w:r w:rsidR="00F407B8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>"</w:t>
            </w:r>
            <w:r w:rsidRPr="00A82D84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 </w:t>
            </w:r>
            <w:r w:rsidRPr="00A82D84"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  <w:t xml:space="preserve">לשם מתן </w:t>
            </w:r>
            <w:r w:rsidRPr="00A82D84"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  <w:lang w:eastAsia="en-US"/>
              </w:rPr>
              <w:t xml:space="preserve">שירותי תרגום </w:t>
            </w:r>
            <w:proofErr w:type="spellStart"/>
            <w:r w:rsidRPr="00A82D84"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  <w:lang w:eastAsia="en-US"/>
              </w:rPr>
              <w:t>ולוקאליזציה</w:t>
            </w:r>
            <w:proofErr w:type="spellEnd"/>
            <w:r w:rsidRPr="00A82D84"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  <w:lang w:eastAsia="en-US"/>
              </w:rPr>
              <w:t xml:space="preserve"> לפרסומי המשרד ולאתרי האינטרנט של המשרד</w:t>
            </w:r>
            <w:r w:rsidRPr="00A82D84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>.</w:t>
            </w:r>
          </w:p>
          <w:p w:rsidR="00833898" w:rsidRPr="00A82D84" w:rsidRDefault="00833898" w:rsidP="00A82D84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</w:pPr>
            <w:r w:rsidRPr="00A82D84"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  <w:t xml:space="preserve">תקופת התקשרות : </w:t>
            </w:r>
            <w:r w:rsidRPr="00A82D84"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  <w:t>מיום 13.5.2021 ועד ליום 12.5.2022</w:t>
            </w:r>
            <w:r w:rsidRPr="00A82D84"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  <w:t xml:space="preserve">. </w:t>
            </w:r>
          </w:p>
          <w:p w:rsidR="00833898" w:rsidRPr="00A82D84" w:rsidRDefault="00833898" w:rsidP="00F407B8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</w:pPr>
            <w:r w:rsidRPr="00A82D84"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  <w:t>היקף ההתקשרות:</w:t>
            </w:r>
            <w:r w:rsidR="00F407B8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 עד 34,188</w:t>
            </w:r>
            <w:r w:rsidR="004014E2" w:rsidRPr="00A82D84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 לא כולל מע"מ</w:t>
            </w:r>
            <w:r w:rsidRPr="00A82D84"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  <w:t xml:space="preserve"> </w:t>
            </w:r>
            <w:r w:rsidR="004014E2" w:rsidRPr="00A82D84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>(</w:t>
            </w:r>
            <w:r w:rsidR="00F407B8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>עד 4</w:t>
            </w:r>
            <w:r w:rsidRPr="00A82D84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>0,000</w:t>
            </w:r>
            <w:r w:rsidRPr="00A82D84"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  <w:t xml:space="preserve"> ₪ </w:t>
            </w:r>
            <w:r w:rsidRPr="00A82D84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>כולל מע"מ</w:t>
            </w:r>
            <w:r w:rsidR="004014E2" w:rsidRPr="00A82D84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>)</w:t>
            </w:r>
            <w:r w:rsidRPr="00A82D84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>.</w:t>
            </w:r>
          </w:p>
          <w:p w:rsidR="00833898" w:rsidRPr="00A82D84" w:rsidRDefault="00833898" w:rsidP="004014E2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</w:pPr>
            <w:r w:rsidRPr="00A82D84"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  <w:t>החלטת הו</w:t>
            </w:r>
            <w:r w:rsidR="00893811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>ו</w:t>
            </w:r>
            <w:bookmarkStart w:id="1" w:name="_GoBack"/>
            <w:bookmarkEnd w:id="1"/>
            <w:r w:rsidRPr="00A82D84"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  <w:t>עדה מכוח תקנה 3ג(א) לתקנות חובת המכרזים.</w:t>
            </w:r>
          </w:p>
          <w:p w:rsidR="00DB179F" w:rsidRPr="00833898" w:rsidRDefault="00833898" w:rsidP="004014E2">
            <w:pPr>
              <w:spacing w:line="360" w:lineRule="auto"/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</w:pPr>
            <w:r w:rsidRPr="00A82D84">
              <w:rPr>
                <w:rFonts w:ascii="David" w:hAnsi="David" w:cs="David"/>
                <w:color w:val="auto"/>
                <w:sz w:val="21"/>
                <w:szCs w:val="21"/>
                <w:rtl/>
              </w:rPr>
              <w:t xml:space="preserve">הערה: אין לראות בפרוטוקול זה התקשרות או התחייבות להתקשרות כלפי הספק. לצורך מימוש אישור ועדת מכרזים, יש לערוך הודעה על מימוש אופציה על ידי </w:t>
            </w:r>
            <w:proofErr w:type="spellStart"/>
            <w:r w:rsidRPr="00A82D84">
              <w:rPr>
                <w:rFonts w:ascii="David" w:hAnsi="David" w:cs="David"/>
                <w:color w:val="auto"/>
                <w:sz w:val="21"/>
                <w:szCs w:val="21"/>
                <w:rtl/>
              </w:rPr>
              <w:t>מורשי</w:t>
            </w:r>
            <w:proofErr w:type="spellEnd"/>
            <w:r w:rsidRPr="00A82D84">
              <w:rPr>
                <w:rFonts w:ascii="David" w:hAnsi="David" w:cs="David"/>
                <w:color w:val="auto"/>
                <w:sz w:val="21"/>
                <w:szCs w:val="21"/>
                <w:rtl/>
              </w:rPr>
              <w:t xml:space="preserve"> החתימה המוסמכים לחייב את המשרד. בלא הודעה  חתומה כנדרש לעיל, לא ניתן להתחיל במתן השירותים ו/או קבלת הטובין.</w:t>
            </w:r>
          </w:p>
        </w:tc>
      </w:tr>
    </w:tbl>
    <w:p w:rsidR="00DB179F" w:rsidRPr="000A7734" w:rsidRDefault="00DB179F" w:rsidP="004014E2">
      <w:pPr>
        <w:pStyle w:val="a9"/>
        <w:keepNext/>
        <w:spacing w:before="120"/>
        <w:ind w:left="0"/>
        <w:rPr>
          <w:rFonts w:cs="David"/>
          <w:sz w:val="20"/>
          <w:szCs w:val="20"/>
          <w:rtl/>
        </w:rPr>
      </w:pPr>
      <w:r w:rsidRPr="000A7734">
        <w:rPr>
          <w:rFonts w:cs="David"/>
          <w:sz w:val="20"/>
          <w:szCs w:val="20"/>
          <w:rtl/>
        </w:rPr>
        <w:t>חתימת חברי הו</w:t>
      </w:r>
      <w:r w:rsidRPr="000A7734">
        <w:rPr>
          <w:rFonts w:cs="David" w:hint="cs"/>
          <w:sz w:val="20"/>
          <w:szCs w:val="20"/>
          <w:rtl/>
        </w:rPr>
        <w:t>ו</w:t>
      </w:r>
      <w:r w:rsidRPr="000A7734">
        <w:rPr>
          <w:rFonts w:cs="David"/>
          <w:sz w:val="20"/>
          <w:szCs w:val="20"/>
          <w:rtl/>
        </w:rPr>
        <w:t>עדה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"/>
        <w:gridCol w:w="2612"/>
        <w:gridCol w:w="2919"/>
        <w:gridCol w:w="3147"/>
      </w:tblGrid>
      <w:tr w:rsidR="00DB179F" w:rsidRPr="000A7734" w:rsidTr="00FA4806">
        <w:trPr>
          <w:trHeight w:val="384"/>
        </w:trPr>
        <w:tc>
          <w:tcPr>
            <w:tcW w:w="898" w:type="dxa"/>
            <w:tcBorders>
              <w:bottom w:val="single" w:sz="4" w:space="0" w:color="auto"/>
            </w:tcBorders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546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יושב</w:t>
            </w:r>
            <w:r w:rsidR="004014E2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ת</w:t>
            </w: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 xml:space="preserve"> ראש</w:t>
            </w:r>
          </w:p>
        </w:tc>
        <w:tc>
          <w:tcPr>
            <w:tcW w:w="2845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חשב או נציגו</w:t>
            </w:r>
          </w:p>
        </w:tc>
        <w:tc>
          <w:tcPr>
            <w:tcW w:w="3067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יועץ משפטי</w:t>
            </w:r>
          </w:p>
        </w:tc>
      </w:tr>
      <w:tr w:rsidR="00DB179F" w:rsidRPr="000A7734" w:rsidTr="00FA4806">
        <w:trPr>
          <w:trHeight w:val="276"/>
        </w:trPr>
        <w:tc>
          <w:tcPr>
            <w:tcW w:w="898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שם</w:t>
            </w:r>
          </w:p>
        </w:tc>
        <w:tc>
          <w:tcPr>
            <w:tcW w:w="2546" w:type="dxa"/>
            <w:vAlign w:val="center"/>
          </w:tcPr>
          <w:p w:rsidR="00DB179F" w:rsidRPr="000A7734" w:rsidRDefault="00833898" w:rsidP="00776D2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קרן שפר</w:t>
            </w:r>
          </w:p>
        </w:tc>
        <w:tc>
          <w:tcPr>
            <w:tcW w:w="2845" w:type="dxa"/>
            <w:vAlign w:val="center"/>
          </w:tcPr>
          <w:p w:rsidR="00DB179F" w:rsidRPr="000A7734" w:rsidRDefault="00833898" w:rsidP="00776D2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ערן מנסנו</w:t>
            </w:r>
          </w:p>
        </w:tc>
        <w:tc>
          <w:tcPr>
            <w:tcW w:w="3067" w:type="dxa"/>
            <w:vAlign w:val="center"/>
          </w:tcPr>
          <w:p w:rsidR="00DB179F" w:rsidRPr="000A7734" w:rsidRDefault="008C3602" w:rsidP="00776D2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 xml:space="preserve">עו"ד </w:t>
            </w:r>
            <w:r w:rsidR="00833898">
              <w:rPr>
                <w:rFonts w:ascii="Arial" w:hAnsi="Arial" w:cs="David" w:hint="cs"/>
                <w:sz w:val="20"/>
                <w:szCs w:val="20"/>
                <w:rtl/>
              </w:rPr>
              <w:t>שרון מאיר</w:t>
            </w:r>
          </w:p>
        </w:tc>
      </w:tr>
      <w:tr w:rsidR="00DB179F" w:rsidRPr="000A7734" w:rsidTr="00FA4806">
        <w:trPr>
          <w:trHeight w:val="280"/>
        </w:trPr>
        <w:tc>
          <w:tcPr>
            <w:tcW w:w="898" w:type="dxa"/>
            <w:shd w:val="clear" w:color="auto" w:fill="EEECE1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תאריך</w:t>
            </w:r>
          </w:p>
        </w:tc>
        <w:tc>
          <w:tcPr>
            <w:tcW w:w="2546" w:type="dxa"/>
          </w:tcPr>
          <w:p w:rsidR="00DB179F" w:rsidRPr="00285CD1" w:rsidRDefault="00DB179F" w:rsidP="00776D2F">
            <w:pPr>
              <w:tabs>
                <w:tab w:val="left" w:pos="650"/>
              </w:tabs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845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067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428"/>
        </w:trPr>
        <w:tc>
          <w:tcPr>
            <w:tcW w:w="898" w:type="dxa"/>
            <w:shd w:val="clear" w:color="auto" w:fill="EEECE1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lastRenderedPageBreak/>
              <w:t>חתימה</w:t>
            </w:r>
          </w:p>
        </w:tc>
        <w:tc>
          <w:tcPr>
            <w:tcW w:w="2546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845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067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</w:tbl>
    <w:p w:rsidR="00DB179F" w:rsidRDefault="00DB179F" w:rsidP="00DB179F">
      <w:pPr>
        <w:tabs>
          <w:tab w:val="left" w:pos="6179"/>
        </w:tabs>
        <w:jc w:val="right"/>
        <w:rPr>
          <w:rFonts w:cs="David"/>
          <w:b/>
          <w:bCs/>
          <w:color w:val="000000"/>
          <w:sz w:val="26"/>
          <w:szCs w:val="26"/>
          <w:u w:val="double"/>
          <w:rtl/>
        </w:rPr>
      </w:pPr>
    </w:p>
    <w:sectPr w:rsidR="00DB179F" w:rsidSect="00EF6F9F">
      <w:headerReference w:type="default" r:id="rId8"/>
      <w:footerReference w:type="default" r:id="rId9"/>
      <w:endnotePr>
        <w:numFmt w:val="lowerLetter"/>
      </w:endnotePr>
      <w:pgSz w:w="11906" w:h="16838"/>
      <w:pgMar w:top="720" w:right="720" w:bottom="720" w:left="720" w:header="720" w:footer="720" w:gutter="0"/>
      <w:cols w:space="720"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2BBC" w:rsidRDefault="00032BBC">
      <w:r>
        <w:separator/>
      </w:r>
    </w:p>
  </w:endnote>
  <w:endnote w:type="continuationSeparator" w:id="0">
    <w:p w:rsidR="00032BBC" w:rsidRDefault="00032B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D2F" w:rsidRDefault="00776D2F" w:rsidP="001B727F">
    <w:pPr>
      <w:pStyle w:val="a4"/>
      <w:jc w:val="right"/>
      <w:rPr>
        <w:rtl/>
        <w:cs/>
      </w:rPr>
    </w:pPr>
  </w:p>
  <w:p w:rsidR="00776D2F" w:rsidRDefault="00776D2F" w:rsidP="001B727F">
    <w:pPr>
      <w:pStyle w:val="a4"/>
    </w:pPr>
  </w:p>
  <w:p w:rsidR="00776D2F" w:rsidRPr="00B0194F" w:rsidRDefault="00833898" w:rsidP="001B727F">
    <w:pPr>
      <w:pStyle w:val="a4"/>
    </w:pPr>
    <w:r>
      <w:rPr>
        <w:noProof/>
        <w:lang w:eastAsia="en-US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90805</wp:posOffset>
          </wp:positionV>
          <wp:extent cx="1007745" cy="394335"/>
          <wp:effectExtent l="0" t="0" r="0" b="0"/>
          <wp:wrapNone/>
          <wp:docPr id="2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7745" cy="394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>
              <wp:simplePos x="0" y="0"/>
              <wp:positionH relativeFrom="column">
                <wp:posOffset>989965</wp:posOffset>
              </wp:positionH>
              <wp:positionV relativeFrom="paragraph">
                <wp:posOffset>15240</wp:posOffset>
              </wp:positionV>
              <wp:extent cx="5064760" cy="521335"/>
              <wp:effectExtent l="0" t="0" r="0" b="0"/>
              <wp:wrapNone/>
              <wp:docPr id="1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5064760" cy="5213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76D2F" w:rsidRPr="00747027" w:rsidRDefault="00776D2F" w:rsidP="00EE24CF">
                          <w:pPr>
                            <w:bidi w:val="0"/>
                            <w:spacing w:line="360" w:lineRule="auto"/>
                            <w:jc w:val="right"/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</w:rPr>
                          </w:pP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בנק ישראל 5, </w:t>
                          </w:r>
                          <w:r w:rsidR="00EE24CF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ת.ד. 1018 ירושלים 9100900 |  טל</w:t>
                          </w:r>
                          <w:r w:rsidR="00EE24CF">
                            <w:rPr>
                              <w:rFonts w:ascii="Arial" w:hAnsi="Arial" w:cs="Arial" w:hint="cs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: 02-6664233 פקס: 02-6664410</w:t>
                          </w: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 </w:t>
                          </w:r>
                        </w:p>
                        <w:p w:rsidR="00776D2F" w:rsidRPr="005F5CE9" w:rsidRDefault="004473B4" w:rsidP="001B727F">
                          <w:pPr>
                            <w:bidi w:val="0"/>
                            <w:spacing w:line="360" w:lineRule="auto"/>
                            <w:jc w:val="right"/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</w:pPr>
                          <w:hyperlink r:id="rId2" w:history="1">
                            <w:r w:rsidR="00776D2F" w:rsidRPr="005F5CE9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color w:val="808080"/>
                                <w:sz w:val="20"/>
                                <w:szCs w:val="20"/>
                              </w:rPr>
                              <w:t>dianak@tourism.gov.il</w:t>
                            </w:r>
                          </w:hyperlink>
                          <w:r w:rsidR="00776D2F" w:rsidRPr="005F5CE9"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  <w:t xml:space="preserve">   | </w:t>
                          </w:r>
                          <w:hyperlink r:id="rId3" w:history="1">
                            <w:r w:rsidR="00776D2F" w:rsidRPr="00747027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color w:val="808080"/>
                                <w:sz w:val="20"/>
                                <w:szCs w:val="20"/>
                              </w:rPr>
                              <w:t>www.tourism.gov.il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7.95pt;margin-top:1.2pt;width:398.8pt;height:41.05pt;flip:x;z-index:25165772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" stroked="f">
              <v:textbox style="mso-fit-shape-to-text:t">
                <w:txbxContent>
                  <w:p w:rsidR="00776D2F" w:rsidRPr="00747027" w:rsidRDefault="00776D2F" w:rsidP="00EE24CF">
                    <w:pPr>
                      <w:bidi w:val="0"/>
                      <w:spacing w:line="360" w:lineRule="auto"/>
                      <w:jc w:val="right"/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</w:rPr>
                    </w:pP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בנק ישראל 5, </w:t>
                    </w:r>
                    <w:r w:rsidR="00EE24CF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ת.ד. 1018 ירושלים 9100900 |  טל</w:t>
                    </w:r>
                    <w:r w:rsidR="00EE24CF">
                      <w:rPr>
                        <w:rFonts w:ascii="Arial" w:hAnsi="Arial" w:cs="Arial" w:hint="cs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: 02-6664233 פקס: 02-6664410</w:t>
                    </w: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 </w:t>
                    </w:r>
                  </w:p>
                  <w:p w:rsidR="00776D2F" w:rsidRPr="005F5CE9" w:rsidRDefault="004473B4" w:rsidP="001B727F">
                    <w:pPr>
                      <w:bidi w:val="0"/>
                      <w:spacing w:line="360" w:lineRule="auto"/>
                      <w:jc w:val="right"/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</w:pPr>
                    <w:hyperlink r:id="rId4" w:history="1">
                      <w:r w:rsidR="00776D2F" w:rsidRPr="005F5CE9">
                        <w:rPr>
                          <w:rStyle w:val="Hyperlink"/>
                          <w:rFonts w:ascii="Calibri" w:hAnsi="Calibri"/>
                          <w:b/>
                          <w:bCs/>
                          <w:color w:val="808080"/>
                          <w:sz w:val="20"/>
                          <w:szCs w:val="20"/>
                        </w:rPr>
                        <w:t>dianak@tourism.gov.il</w:t>
                      </w:r>
                    </w:hyperlink>
                    <w:r w:rsidR="00776D2F" w:rsidRPr="005F5CE9"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  <w:t xml:space="preserve">   | </w:t>
                    </w:r>
                    <w:hyperlink r:id="rId5" w:history="1">
                      <w:r w:rsidR="00776D2F" w:rsidRPr="00747027">
                        <w:rPr>
                          <w:rStyle w:val="Hyperlink"/>
                          <w:rFonts w:ascii="Calibri" w:hAnsi="Calibri"/>
                          <w:b/>
                          <w:bCs/>
                          <w:color w:val="808080"/>
                          <w:sz w:val="20"/>
                          <w:szCs w:val="20"/>
                        </w:rPr>
                        <w:t>www.tourism.gov.il</w:t>
                      </w:r>
                    </w:hyperlink>
                  </w:p>
                </w:txbxContent>
              </v:textbox>
            </v:shape>
          </w:pict>
        </mc:Fallback>
      </mc:AlternateContent>
    </w:r>
  </w:p>
  <w:p w:rsidR="00776D2F" w:rsidRPr="001B727F" w:rsidRDefault="00776D2F" w:rsidP="001B727F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2BBC" w:rsidRDefault="00032BBC">
      <w:r>
        <w:separator/>
      </w:r>
    </w:p>
  </w:footnote>
  <w:footnote w:type="continuationSeparator" w:id="0">
    <w:p w:rsidR="00032BBC" w:rsidRDefault="00032B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D2F" w:rsidRPr="00EE24CF" w:rsidRDefault="00833898" w:rsidP="00EE24CF">
    <w:pPr>
      <w:pStyle w:val="a3"/>
      <w:rPr>
        <w:rtl/>
      </w:rPr>
    </w:pPr>
    <w:r>
      <w:rPr>
        <w:noProof/>
        <w:lang w:eastAsia="en-U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-9525</wp:posOffset>
          </wp:positionH>
          <wp:positionV relativeFrom="paragraph">
            <wp:posOffset>-342900</wp:posOffset>
          </wp:positionV>
          <wp:extent cx="6742430" cy="624840"/>
          <wp:effectExtent l="0" t="0" r="0" b="0"/>
          <wp:wrapSquare wrapText="bothSides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42430" cy="624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6766F"/>
    <w:multiLevelType w:val="hybridMultilevel"/>
    <w:tmpl w:val="9AC280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41D21FC"/>
    <w:multiLevelType w:val="hybridMultilevel"/>
    <w:tmpl w:val="BA469DB6"/>
    <w:lvl w:ilvl="0" w:tplc="FA0A084A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DB5E52"/>
    <w:multiLevelType w:val="hybridMultilevel"/>
    <w:tmpl w:val="9A4AAFFC"/>
    <w:lvl w:ilvl="0" w:tplc="3C16AA66">
      <w:start w:val="1"/>
      <w:numFmt w:val="decimal"/>
      <w:lvlText w:val="%1."/>
      <w:lvlJc w:val="left"/>
      <w:pPr>
        <w:ind w:left="5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1" w:hanging="360"/>
      </w:pPr>
    </w:lvl>
    <w:lvl w:ilvl="2" w:tplc="0409001B" w:tentative="1">
      <w:start w:val="1"/>
      <w:numFmt w:val="lowerRoman"/>
      <w:lvlText w:val="%3."/>
      <w:lvlJc w:val="right"/>
      <w:pPr>
        <w:ind w:left="1981" w:hanging="180"/>
      </w:pPr>
    </w:lvl>
    <w:lvl w:ilvl="3" w:tplc="0409000F" w:tentative="1">
      <w:start w:val="1"/>
      <w:numFmt w:val="decimal"/>
      <w:lvlText w:val="%4."/>
      <w:lvlJc w:val="left"/>
      <w:pPr>
        <w:ind w:left="2701" w:hanging="360"/>
      </w:pPr>
    </w:lvl>
    <w:lvl w:ilvl="4" w:tplc="04090019" w:tentative="1">
      <w:start w:val="1"/>
      <w:numFmt w:val="lowerLetter"/>
      <w:lvlText w:val="%5."/>
      <w:lvlJc w:val="left"/>
      <w:pPr>
        <w:ind w:left="3421" w:hanging="360"/>
      </w:pPr>
    </w:lvl>
    <w:lvl w:ilvl="5" w:tplc="0409001B" w:tentative="1">
      <w:start w:val="1"/>
      <w:numFmt w:val="lowerRoman"/>
      <w:lvlText w:val="%6."/>
      <w:lvlJc w:val="right"/>
      <w:pPr>
        <w:ind w:left="4141" w:hanging="180"/>
      </w:pPr>
    </w:lvl>
    <w:lvl w:ilvl="6" w:tplc="0409000F" w:tentative="1">
      <w:start w:val="1"/>
      <w:numFmt w:val="decimal"/>
      <w:lvlText w:val="%7."/>
      <w:lvlJc w:val="left"/>
      <w:pPr>
        <w:ind w:left="4861" w:hanging="360"/>
      </w:pPr>
    </w:lvl>
    <w:lvl w:ilvl="7" w:tplc="04090019" w:tentative="1">
      <w:start w:val="1"/>
      <w:numFmt w:val="lowerLetter"/>
      <w:lvlText w:val="%8."/>
      <w:lvlJc w:val="left"/>
      <w:pPr>
        <w:ind w:left="5581" w:hanging="360"/>
      </w:pPr>
    </w:lvl>
    <w:lvl w:ilvl="8" w:tplc="0409001B" w:tentative="1">
      <w:start w:val="1"/>
      <w:numFmt w:val="lowerRoman"/>
      <w:lvlText w:val="%9."/>
      <w:lvlJc w:val="right"/>
      <w:pPr>
        <w:ind w:left="6301" w:hanging="180"/>
      </w:pPr>
    </w:lvl>
  </w:abstractNum>
  <w:abstractNum w:abstractNumId="3" w15:restartNumberingAfterBreak="0">
    <w:nsid w:val="6CBA7C9C"/>
    <w:multiLevelType w:val="hybridMultilevel"/>
    <w:tmpl w:val="8DF8C7E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BDocData" w:val="&lt;?xml version=&quot;1.0&quot; encoding=&quot;utf-8&quot;?&gt;&lt;DocumentData xmlns:xsi=&quot;http://www.w3.org/2001/XMLSchema-instance&quot; xmlns:xsd=&quot;http://www.w3.org/2001/XMLSchema&quot;&gt;&lt;UserID&gt;0&lt;/UserID&gt;&lt;ValidateItemsOnSave&gt;true&lt;/ValidateItemsOnSave&gt;&lt;/DocumentData&gt;"/>
    <w:docVar w:name="ABMD_517167bc1c4342ac918b2a858fdd0707_0" w:val="&lt;?xml version=&quot;1.0&quot; encoding=&quot;utf-8&quot;?&gt;&lt;DocumentItem&gt;&lt;![CDATA[&lt;diffgr:diffgram xmlns:msdata=&quot;urn:schemas-microsoft-com:xml-msdata&quot; xmlns:diffgr=&quot;urn:schemas-microsoft-com:xml-diffgram-v1&quot; TotalActivities=&quot;-1&quot; CurrentActivities=&quot;-1&quot; FlowType=&quot;0&quot; UserActivities=&quot;0&quot; SplitItem=&quot;0&quot; TopDisplayedActivities=&quot;10&quot;&gt;&lt;CDocDataSet xmlns=&quot;http://tempuri.org/CDocDataSet.xsd&quot;&gt;&lt;Docs diffgr:id=&quot;Docs1&quot; msdata:rowOrder=&quot;0&quot;&gt;&lt;DocID&gt;17056&lt;/DocID&gt;&lt;DocType&gt;2&lt;/DocType&gt;&lt;TStamp&gt;6&lt;/TStamp&gt;&lt;DetailsTStamp&gt;2&lt;/DetailsTStamp&gt;&lt;CreatedOn&gt;2021-04-21T11:02:33.713+03:00&lt;/CreatedOn&gt;&lt;CreatedBy&gt;222&lt;/CreatedBy&gt;&lt;FromUser&gt;222&lt;/FromUser&gt;&lt;CreateByDelegate&gt;301&lt;/CreateByDelegate&gt;&lt;ModifiedOn&gt;2021-04-21T11:02:50.607+03:00&lt;/ModifiedOn&gt;&lt;ModifiedBy&gt;222&lt;/ModifiedBy&gt;&lt;Subject&gt;מימוש זכות ברירה עם חברת ליצ'י תרגומים לשם מתן שירותי תרגום ולוקאליזציה לפרסומי המשרד ולאתרי האינטרנט של המשרד&amp;gt;&amp;gt;&lt;/Subject&gt;&lt;DescriptionText /&gt;&lt;DescriptionHTML /&gt;&lt;Reference&gt;517167bc1c4342ac918b2a858fdd0707&lt;/Reference&gt;&lt;Priority&gt;2&lt;/Priority&gt;&lt;StartDate&gt;2021-04-18T10:28:15.857+03:00&lt;/StartDate&gt;&lt;Status&gt;11&lt;/Status&gt;&lt;UserStatus&gt;11&lt;/UserStatus&gt;&lt;StatusDate&gt;2021-04-21T11:02:33.73+03:00&lt;/StatusDate&gt;&lt;CustomTemplateID&gt;8&lt;/CustomTemplateID&gt;&lt;CustomTemplateName&gt;מסמך פניה לועדת מכרזים&lt;/CustomTemplateName&gt;&lt;MailOptionKey&gt;1&lt;/MailOptionKey&gt;&lt;DelegatePrivacy&gt;0&lt;/DelegatePrivacy&gt;&lt;UserDelegatePrivacy&gt;false&lt;/UserDelegatePrivacy&gt;&lt;AttachmentCount&gt;1&lt;/AttachmentCount&gt;&lt;HideFromAncestors&gt;false&lt;/HideFromAncestors&gt;&lt;HideFromParentRecipients&gt;true&lt;/HideFromParentRecipients&gt;&lt;MinutedBy&gt;222&lt;/MinutedBy&gt;&lt;EndDate&gt;9999-12-31T23:59:59.997+02:00&lt;/EndDate&gt;&lt;DueDate&gt;0001-01-01T00:00:00+02:00&lt;/DueDate&gt;&lt;AppearsIn&gt;מימוש זכות ברירה עם חברת ליצ'י תרגומים לשם מתן שירותי תרגום ולוקאליזציה לפרסומי המשרד ולאתרי האינטרנט של המשרד&lt;/AppearsIn&gt;&lt;SubDocs /&gt;&lt;AppearsInDocType&gt;1&lt;/AppearsInDocType&gt;&lt;SubDocsDocType&gt;0&lt;/SubDocsDocType&gt;&lt;IsDirty&gt;true&lt;/IsDirty&gt;&lt;FolderID&gt;100&lt;/FolderID&gt;&lt;FolderName&gt;ActionBox&lt;/FolderName&gt;&lt;NotifyModified&gt;false&lt;/NotifyModified&gt;&lt;NotifyClosed&gt;false&lt;/NotifyClosed&gt;&lt;NotifyClosedByRecipients&gt;fals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tru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true&lt;/CanMoveToRecycle&gt;&lt;IsPrimary&gt;true&lt;/IsPrimary&gt;&lt;Recipients&gt;ועדת מכרזים משרד התיירות&lt;/Recipients&gt;&lt;RecipientsWithStatus&gt;ועדת מכרזים משרד התיירות (טיוטא)&lt;/RecipientsWithStatus&gt;&lt;CanFreeze&gt;false&lt;/CanFreeze&gt;&lt;CanCancel&gt;false&lt;/CanCancel&gt;&lt;CanStart&gt;false&lt;/CanStart&gt;&lt;DeletedOn&gt;0001-01-01T00:00:00+02:00&lt;/DeletedOn&gt;&lt;RequireResponseOnComplete&gt;false&lt;/RequireResponseOnComplete&gt;&lt;CalendarReference /&gt;&lt;ActualWorkDuration&gt;-3.4028234663852886E+38&lt;/ActualWorkDuration&gt;&lt;UserActualWorkDuration /&gt;&lt;/Docs&gt;&lt;Attachments diffgr:id=&quot;Attachments1&quot; msdata:rowOrder=&quot;0&quot;&gt;&lt;AttachID&gt;12178&lt;/AttachID&gt;&lt;Name&gt;מימוש זכות ברירה עם חברת ליצ'י תרגומים לשם מתן שירותי תרגום ולוקאליזציה לפרסומי המשרד ולאתרי האינטרנט של המשרד&amp;gt;&amp;gt;.docx&lt;/Name&gt;&lt;AttachType&gt;4&lt;/AttachType&gt;&lt;Notes /&gt;&lt;AttachedOn&gt;2021-04-21T11:02:36.027+03:00&lt;/AttachedOn&gt;&lt;AttachedBy&gt;222&lt;/AttachedBy&gt;&lt;AttachedByDelegate&gt;301&lt;/AttachedByDelegate&gt;&lt;CanDelete&gt;true&lt;/CanDelete&gt;&lt;CanEdit&gt;true&lt;/CanEdit&gt;&lt;/Attachments&gt;&lt;Users diffgr:id=&quot;Users1&quot; msdata:rowOrder=&quot;0&quot;&gt;&lt;PrincipalID&gt;222&lt;/PrincipalID&gt;&lt;TStamp&gt;23&lt;/TStamp&gt;&lt;PrincipalName&gt;ועדת מכרזים משרד התיירות&lt;/PrincipalName&gt;&lt;PrincipalType&gt;1&lt;/PrincipalType&gt;&lt;JobTitle /&gt;&lt;Department /&gt;&lt;Email&gt;michrazim@tourism.gov.il&lt;/Email&gt;&lt;/Users&gt;&lt;Users diffgr:id=&quot;Users2&quot; msdata:rowOrder=&quot;1&quot;&gt;&lt;PrincipalID&gt;301&lt;/PrincipalID&gt;&lt;TStamp&gt;11&lt;/TStamp&gt;&lt;PrincipalName&gt;ישר אודל&lt;/PrincipalName&gt;&lt;PrincipalType&gt;1&lt;/PrincipalType&gt;&lt;JobTitle&gt;מרכזת בכירה ועדת מכרזים&lt;/JobTitle&gt;&lt;Department&gt;מינהל משאבי אנוש&lt;/Department&gt;&lt;Email&gt;OdelY@tourism.gov.il&lt;/Email&gt;&lt;/Users&gt;&lt;Rights diffgr:id=&quot;Rights1&quot; msdata:rowOrder=&quot;0&quot;&gt;&lt;PrincipalID&gt;222&lt;/PrincipalID&gt;&lt;Right&gt;1&lt;/Right&gt;&lt;SortIndex&gt;0&lt;/SortIndex&gt;&lt;UserStatus&gt;11&lt;/UserStatus&gt;&lt;StatusDate&gt;2021-04-21T11:02:33.73+03:00&lt;/StatusDate&gt;&lt;ScheduledTo&gt;0001-01-01T00:00:00+02:00&lt;/ScheduledTo&gt;&lt;/Rights&gt;&lt;Rights diffgr:id=&quot;Rights2&quot; msdata:rowOrder=&quot;1&quot;&gt;&lt;PrincipalID&gt;222&lt;/PrincipalID&gt;&lt;Right&gt;2&lt;/Right&gt;&lt;SortIndex&gt;1&lt;/SortIndex&gt;&lt;UserStatus&gt;11&lt;/UserStatus&gt;&lt;StatusDate&gt;2021-04-21T11:02:33.73+03:00&lt;/StatusDate&gt;&lt;ScheduledTo&gt;0001-01-01T00:00:00+02:00&lt;/ScheduledTo&gt;&lt;/Rights&gt;&lt;DocParents diffgr:id=&quot;DocParents1&quot; msdata:rowOrder=&quot;0&quot;&gt;&lt;ParentID&gt;7046&lt;/ParentID&gt;&lt;Subject&gt;מימוש זכות ברירה עם חברת ליצ'י תרגומים לשם מתן שירותי תרגום ולוקאליזציה לפרסומי המשרד ולאתרי האינטרנט של המשרד&lt;/Subject&gt;&lt;CanView&gt;true&lt;/CanView&gt;&lt;StartDate&gt;2021-04-14T00:00:00+03:00&lt;/StartDate&gt;&lt;DocType&gt;1&lt;/DocType&gt;&lt;Reference&gt;b0cb59a4392e48b885f021c2a9fb17fd&lt;/Reference&gt;&lt;/DocParents&gt;&lt;CustomFields diffgr:id=&quot;CustomFields1&quot; msdata:rowOrder=&quot;0&quot;&gt;&lt;DocID&gt;17056&lt;/DocID&gt;&lt;FieldID&gt;20&lt;/FieldID&gt;&lt;PrincipalID&gt;0&lt;/PrincipalID&gt;&lt;IntValue&gt;0&lt;/IntValue&gt;&lt;FieldName&gt;סטטוס הבקשה להגשה&lt;/FieldName&gt;&lt;FieldDisplayString /&gt;&lt;FieldUsage&gt;2&lt;/FieldUsage&gt;&lt;FieldDataType&gt;5&lt;/FieldDataType&gt;&lt;/CustomFields&gt;&lt;CustomFields diffgr:id=&quot;CustomFields2&quot; msdata:rowOrder=&quot;1&quot;&gt;&lt;DocID&gt;17056&lt;/DocID&gt;&lt;FieldID&gt;21&lt;/FieldID&gt;&lt;PrincipalID&gt;0&lt;/PrincipalID&gt;&lt;DateValue&gt;2021-04-14T00:00:00+03:00&lt;/DateValue&gt;&lt;FieldName&gt;תאריך הבקשה&lt;/FieldName&gt;&lt;FieldDisplayString&gt;14/04/2021 00:00&lt;/FieldDisplayString&gt;&lt;FieldUsage&gt;1&lt;/FieldUsage&gt;&lt;FieldDataType&gt;2&lt;/FieldDataType&gt;&lt;/CustomFields&gt;&lt;CustomFields diffgr:id=&quot;CustomFields3&quot; msdata:rowOrder=&quot;2&quot;&gt;&lt;DocID&gt;17056&lt;/DocID&gt;&lt;FieldID&gt;22&lt;/FieldID&gt;&lt;PrincipalID&gt;0&lt;/PrincipalID&gt;&lt;DateValue&gt;2022-04-30T00:00:00+03:00&lt;/DateValue&gt;&lt;FieldName&gt;סוף תקופת התקשרות&lt;/FieldName&gt;&lt;FieldDisplayString&gt;30/04/2022 00:00&lt;/FieldDisplayString&gt;&lt;FieldUsage&gt;1&lt;/FieldUsage&gt;&lt;FieldDataType&gt;2&lt;/FieldDataType&gt;&lt;/CustomFields&gt;&lt;CustomFields diffgr:id=&quot;CustomFields4&quot; msdata:rowOrder=&quot;3&quot;&gt;&lt;DocID&gt;17056&lt;/DocID&gt;&lt;FieldID&gt;23&lt;/FieldID&gt;&lt;PrincipalID&gt;0&lt;/PrincipalID&gt;&lt;StringValue&gt;37031642&lt;/StringValue&gt;&lt;FieldName&gt;תקנה תקציבית&lt;/FieldName&gt;&lt;FieldDisplayString&gt;37031642&lt;/FieldDisplayString&gt;&lt;FieldUsage&gt;1&lt;/FieldUsage&gt;&lt;FieldDataType&gt;4&lt;/FieldDataType&gt;&lt;/CustomFields&gt;&lt;CustomFields diffgr:id=&quot;CustomFields5&quot; msdata:rowOrder=&quot;4&quot;&gt;&lt;DocID&gt;17056&lt;/DocID&gt;&lt;FieldID&gt;24&lt;/FieldID&gt;&lt;PrincipalID&gt;0&lt;/PrincipalID&gt;&lt;IntValue&gt;124&lt;/IntValue&gt;&lt;FieldName&gt;יחידה מזמינה&lt;/FieldName&gt;&lt;FieldDisplayString&gt;אגף שירותי שיווק&lt;/FieldDisplayString&gt;&lt;FieldUsage&gt;1&lt;/FieldUsage&gt;&lt;FieldDataType&gt;5&lt;/FieldDataType&gt;&lt;/CustomFields&gt;&lt;CustomFields diffgr:id=&quot;CustomFields6&quot; msdata:rowOrder=&quot;5&quot;&gt;&lt;DocID&gt;17056&lt;/DocID&gt;&lt;FieldID&gt;25&lt;/FieldID&gt;&lt;PrincipalID&gt;0&lt;/PrincipalID&gt;&lt;StringValue /&gt;&lt;FieldName&gt;פירוט הבקשה&lt;/FieldName&gt;&lt;FieldDisplayString /&gt;&lt;FieldUsage&gt;1&lt;/FieldUsage&gt;&lt;FieldDataType&gt;4&lt;/FieldDataType&gt;&lt;/CustomFields&gt;&lt;CustomFields diffgr:id=&quot;CustomFields7&quot; msdata:rowOrder=&quot;6&quot;&gt;&lt;DocID&gt;17056&lt;/DocID&gt;&lt;FieldID&gt;26&lt;/FieldID&gt;&lt;PrincipalID&gt;0&lt;/PrincipalID&gt;&lt;StringValue /&gt;&lt;FieldName&gt;פעילות שיוקית שאושרה בעבר לפי תאריכים&lt;/FieldName&gt;&lt;FieldDisplayString /&gt;&lt;FieldUsage&gt;1&lt;/FieldUsage&gt;&lt;FieldDataType&gt;4&lt;/FieldDataType&gt;&lt;/CustomFields&gt;&lt;CustomFields diffgr:id=&quot;CustomFields8&quot; msdata:rowOrder=&quot;7&quot;&gt;&lt;DocID&gt;17056&lt;/DocID&gt;&lt;FieldID&gt;27&lt;/FieldID&gt;&lt;PrincipalID&gt;0&lt;/PrincipalID&gt;&lt;StringValue /&gt;&lt;FieldName&gt;התקשרות קודמת בחופף לדוח מרכבה&lt;/FieldName&gt;&lt;FieldDisplayString /&gt;&lt;FieldUsage&gt;1&lt;/FieldUsage&gt;&lt;FieldDataType&gt;4&lt;/FieldDataType&gt;&lt;/CustomFields&gt;&lt;CustomFields diffgr:id=&quot;CustomFields9&quot; msdata:rowOrder=&quot;8&quot;&gt;&lt;DocID&gt;17056&lt;/DocID&gt;&lt;FieldID&gt;28&lt;/FieldID&gt;&lt;PrincipalID&gt;0&lt;/PrincipalID&gt;&lt;StringValue /&gt;&lt;FieldName&gt;רקע&lt;/FieldName&gt;&lt;FieldDisplayString /&gt;&lt;FieldUsage&gt;1&lt;/FieldUsage&gt;&lt;FieldDataType&gt;4&lt;/FieldDataType&gt;&lt;/CustomFields&gt;&lt;CustomFields diffgr:id=&quot;CustomFields10&quot; msdata:rowOrder=&quot;9&quot;&gt;&lt;DocID&gt;17056&lt;/DocID&gt;&lt;FieldID&gt;29&lt;/FieldID&gt;&lt;PrincipalID&gt;0&lt;/PrincipalID&gt;&lt;StringValue /&gt;&lt;FieldName&gt;תיאור מהות ההתקשרות&lt;/FieldName&gt;&lt;FieldDisplayString /&gt;&lt;FieldUsage&gt;1&lt;/FieldUsage&gt;&lt;FieldDataType&gt;4&lt;/FieldDataType&gt;&lt;/CustomFields&gt;&lt;CustomFields diffgr:id=&quot;CustomFields11&quot; msdata:rowOrder=&quot;10&quot;&gt;&lt;DocID&gt;17056&lt;/DocID&gt;&lt;FieldID&gt;30&lt;/FieldID&gt;&lt;PrincipalID&gt;0&lt;/PrincipalID&gt;&lt;StringValue&gt;514397348&lt;/StringValue&gt;&lt;FieldName&gt;מספר ספק (ח&quot;פ)&lt;/FieldName&gt;&lt;FieldDisplayString&gt;514397348&lt;/FieldDisplayString&gt;&lt;FieldUsage&gt;1&lt;/FieldUsage&gt;&lt;FieldDataType&gt;4&lt;/FieldDataType&gt;&lt;/CustomFields&gt;&lt;CustomFields diffgr:id=&quot;CustomFields12&quot; msdata:rowOrder=&quot;11&quot;&gt;&lt;DocID&gt;17056&lt;/DocID&gt;&lt;FieldID&gt;32&lt;/FieldID&gt;&lt;PrincipalID&gt;0&lt;/PrincipalID&gt;&lt;StringValue&gt;ישראל&lt;/StringValue&gt;&lt;FieldName&gt;מדינה&lt;/FieldName&gt;&lt;FieldDisplayString&gt;ישראל&lt;/FieldDisplayString&gt;&lt;FieldUsage&gt;1&lt;/FieldUsage&gt;&lt;FieldDataType&gt;4&lt;/FieldDataType&gt;&lt;/CustomFields&gt;&lt;CustomFields diffgr:id=&quot;CustomFields13&quot; msdata:rowOrder=&quot;12&quot;&gt;&lt;DocID&gt;17056&lt;/DocID&gt;&lt;FieldID&gt;33&lt;/FieldID&gt;&lt;PrincipalID&gt;0&lt;/PrincipalID&gt;&lt;StringValue /&gt;&lt;FieldName&gt;סה&quot;כ עלות למשרד במט&quot;ח כולל סוג ושער המרה&lt;/FieldName&gt;&lt;FieldDisplayString /&gt;&lt;FieldUsage&gt;1&lt;/FieldUsage&gt;&lt;FieldDataType&gt;4&lt;/FieldDataType&gt;&lt;/CustomFields&gt;&lt;CustomFields diffgr:id=&quot;CustomFields14&quot; msdata:rowOrder=&quot;13&quot;&gt;&lt;DocID&gt;17056&lt;/DocID&gt;&lt;FieldID&gt;34&lt;/FieldID&gt;&lt;PrincipalID&gt;0&lt;/PrincipalID&gt;&lt;DateValue&gt;2021-05-01T00:00:00+03:00&lt;/DateValue&gt;&lt;FieldName&gt;תחילת תקופת התקשרות&lt;/FieldName&gt;&lt;FieldDisplayString&gt;01/05/2021 00:00&lt;/FieldDisplayString&gt;&lt;FieldUsage&gt;1&lt;/FieldUsage&gt;&lt;FieldDataType&gt;2&lt;/FieldDataType&gt;&lt;/CustomFields&gt;&lt;CustomFields diffgr:id=&quot;CustomFields15&quot; msdata:rowOrder=&quot;14&quot;&gt;&lt;DocID&gt;17056&lt;/DocID&gt;&lt;FieldID&gt;35&lt;/FieldID&gt;&lt;PrincipalID&gt;0&lt;/PrincipalID&gt;&lt;StringValue&gt;עד 20,000 ש&quot;ח&lt;/StringValue&gt;&lt;FieldName&gt;היקף התקשרות (ש&quot;ח\$\€ יש להמיר לשקלים)&lt;/FieldName&gt;&lt;FieldDisplayString&gt;עד 20,000 ש&quot;ח&lt;/FieldDisplayString&gt;&lt;FieldUsage&gt;1&lt;/FieldUsage&gt;&lt;FieldDataType&gt;4&lt;/FieldDataType&gt;&lt;/CustomFields&gt;&lt;CustomFields diffgr:id=&quot;CustomFields16&quot; msdata:rowOrder=&quot;15&quot;&gt;&lt;DocID&gt;17056&lt;/DocID&gt;&lt;FieldID&gt;38&lt;/FieldID&gt;&lt;PrincipalID&gt;0&lt;/PrincipalID&gt;&lt;StringValue&gt; 7046  - 901&lt;/StringValue&gt;&lt;FieldName&gt;מספר הבקשה&lt;/FieldName&gt;&lt;FieldDisplayString&gt; 7046  - 901&lt;/FieldDisplayString&gt;&lt;FieldUsage&gt;1&lt;/FieldUsage&gt;&lt;FieldDataType&gt;4&lt;/FieldDataType&gt;&lt;/CustomFields&gt;&lt;CustomFields diffgr:id=&quot;CustomFields17&quot; msdata:rowOrder=&quot;16&quot;&gt;&lt;DocID&gt;17056&lt;/DocID&gt;&lt;FieldID&gt;39&lt;/FieldID&gt;&lt;PrincipalID&gt;0&lt;/PrincipalID&gt;&lt;StringValue&gt;ליצ'י תרגומי&lt;/StringValue&gt;&lt;FieldName&gt;שם הספק&lt;/FieldName&gt;&lt;FieldDisplayString&gt;ליצ'י תרגומי&lt;/FieldDisplayString&gt;&lt;FieldUsage&gt;1&lt;/FieldUsage&gt;&lt;FieldDataType&gt;4&lt;/FieldDataType&gt;&lt;/CustomFields&gt;&lt;CustomFields diffgr:id=&quot;CustomFields18&quot; msdata:rowOrder=&quot;17&quot;&gt;&lt;DocID&gt;17056&lt;/DocID&gt;&lt;FieldID&gt;40&lt;/FieldID&gt;&lt;PrincipalID&gt;0&lt;/PrincipalID&gt;&lt;StringValue /&gt;&lt;FieldName&gt;מספר פנייה במנו&quot;ף&lt;/FieldName&gt;&lt;FieldDisplayString /&gt;&lt;FieldUsage&gt;2&lt;/FieldUsage&gt;&lt;FieldDataType&gt;4&lt;/FieldDataType&gt;&lt;/CustomFields&gt;&lt;/CDocDataSet&gt;&lt;/diffgr:diffgram&gt;]]&gt;&lt;Status&gt;0&lt;/Status&gt;&lt;FormatPath&gt;כותרת&lt;/FormatPath&gt;&lt;RenderingRequired&gt;False&lt;/RenderingRequired&gt;&lt;/DocumentItem&gt;"/>
    <w:docVar w:name="LastSavedUser" w:val="222"/>
    <w:docVar w:name="PublishType" w:val="0"/>
  </w:docVars>
  <w:rsids>
    <w:rsidRoot w:val="00032BBC"/>
    <w:rsid w:val="00006CB8"/>
    <w:rsid w:val="000116FB"/>
    <w:rsid w:val="00032BBC"/>
    <w:rsid w:val="00095504"/>
    <w:rsid w:val="000A27A9"/>
    <w:rsid w:val="000C45D6"/>
    <w:rsid w:val="000E1743"/>
    <w:rsid w:val="00143D9D"/>
    <w:rsid w:val="00163D2C"/>
    <w:rsid w:val="00170167"/>
    <w:rsid w:val="00175B12"/>
    <w:rsid w:val="001867EB"/>
    <w:rsid w:val="0019747D"/>
    <w:rsid w:val="001B727F"/>
    <w:rsid w:val="001B7F45"/>
    <w:rsid w:val="001D2CF9"/>
    <w:rsid w:val="001E5552"/>
    <w:rsid w:val="001F3AA6"/>
    <w:rsid w:val="002036C2"/>
    <w:rsid w:val="002250C2"/>
    <w:rsid w:val="00233612"/>
    <w:rsid w:val="00245BD5"/>
    <w:rsid w:val="0024707D"/>
    <w:rsid w:val="002B6AAC"/>
    <w:rsid w:val="002C2F38"/>
    <w:rsid w:val="002D1C2B"/>
    <w:rsid w:val="002E6FC7"/>
    <w:rsid w:val="002F7CB0"/>
    <w:rsid w:val="00306F7B"/>
    <w:rsid w:val="003603E8"/>
    <w:rsid w:val="003615EE"/>
    <w:rsid w:val="00370C3F"/>
    <w:rsid w:val="00375FFC"/>
    <w:rsid w:val="00380EA7"/>
    <w:rsid w:val="00392E5C"/>
    <w:rsid w:val="003B60C5"/>
    <w:rsid w:val="003D4137"/>
    <w:rsid w:val="003E4986"/>
    <w:rsid w:val="003F4A4C"/>
    <w:rsid w:val="004014E2"/>
    <w:rsid w:val="004473B4"/>
    <w:rsid w:val="004624F3"/>
    <w:rsid w:val="00474355"/>
    <w:rsid w:val="00495B37"/>
    <w:rsid w:val="004B7345"/>
    <w:rsid w:val="004D237A"/>
    <w:rsid w:val="0050396C"/>
    <w:rsid w:val="0050491E"/>
    <w:rsid w:val="00515A0E"/>
    <w:rsid w:val="0052429D"/>
    <w:rsid w:val="005466D5"/>
    <w:rsid w:val="005C10C8"/>
    <w:rsid w:val="005C3533"/>
    <w:rsid w:val="005C46E9"/>
    <w:rsid w:val="00657CA0"/>
    <w:rsid w:val="0066062F"/>
    <w:rsid w:val="00686DEF"/>
    <w:rsid w:val="006A4789"/>
    <w:rsid w:val="006A687A"/>
    <w:rsid w:val="006B5A2D"/>
    <w:rsid w:val="006D3C13"/>
    <w:rsid w:val="006D5C5F"/>
    <w:rsid w:val="007035A7"/>
    <w:rsid w:val="0071035B"/>
    <w:rsid w:val="00721658"/>
    <w:rsid w:val="00737691"/>
    <w:rsid w:val="00746219"/>
    <w:rsid w:val="007504DE"/>
    <w:rsid w:val="00772FFC"/>
    <w:rsid w:val="00776D2F"/>
    <w:rsid w:val="007A5DB4"/>
    <w:rsid w:val="007F7CA5"/>
    <w:rsid w:val="00833898"/>
    <w:rsid w:val="008363FD"/>
    <w:rsid w:val="00893811"/>
    <w:rsid w:val="008A0B21"/>
    <w:rsid w:val="008C347C"/>
    <w:rsid w:val="008C3602"/>
    <w:rsid w:val="008F1630"/>
    <w:rsid w:val="009056E7"/>
    <w:rsid w:val="00953762"/>
    <w:rsid w:val="009627C4"/>
    <w:rsid w:val="00967033"/>
    <w:rsid w:val="00980A76"/>
    <w:rsid w:val="0098716E"/>
    <w:rsid w:val="009962B6"/>
    <w:rsid w:val="009C24E7"/>
    <w:rsid w:val="009E31B8"/>
    <w:rsid w:val="009F05BB"/>
    <w:rsid w:val="009F376B"/>
    <w:rsid w:val="009F6304"/>
    <w:rsid w:val="00A30168"/>
    <w:rsid w:val="00A31CDC"/>
    <w:rsid w:val="00A37D10"/>
    <w:rsid w:val="00A4422F"/>
    <w:rsid w:val="00A6532E"/>
    <w:rsid w:val="00A6713A"/>
    <w:rsid w:val="00A7230E"/>
    <w:rsid w:val="00A72ACA"/>
    <w:rsid w:val="00A82D84"/>
    <w:rsid w:val="00A87A25"/>
    <w:rsid w:val="00AC1E4B"/>
    <w:rsid w:val="00AD7D02"/>
    <w:rsid w:val="00AE1AD1"/>
    <w:rsid w:val="00AF3BB6"/>
    <w:rsid w:val="00B537DC"/>
    <w:rsid w:val="00B54BE7"/>
    <w:rsid w:val="00B7371C"/>
    <w:rsid w:val="00B854C2"/>
    <w:rsid w:val="00BC4E8E"/>
    <w:rsid w:val="00BF7EA0"/>
    <w:rsid w:val="00C754CF"/>
    <w:rsid w:val="00C87064"/>
    <w:rsid w:val="00CB0747"/>
    <w:rsid w:val="00CB4F78"/>
    <w:rsid w:val="00D042C1"/>
    <w:rsid w:val="00D112AD"/>
    <w:rsid w:val="00D2030E"/>
    <w:rsid w:val="00DB179F"/>
    <w:rsid w:val="00DB51EB"/>
    <w:rsid w:val="00DE3BF3"/>
    <w:rsid w:val="00DF2A82"/>
    <w:rsid w:val="00DF792C"/>
    <w:rsid w:val="00E30F38"/>
    <w:rsid w:val="00E5132C"/>
    <w:rsid w:val="00E561E3"/>
    <w:rsid w:val="00E65334"/>
    <w:rsid w:val="00E727C6"/>
    <w:rsid w:val="00E80A37"/>
    <w:rsid w:val="00E85A1A"/>
    <w:rsid w:val="00ED502C"/>
    <w:rsid w:val="00ED6D5C"/>
    <w:rsid w:val="00EE24CF"/>
    <w:rsid w:val="00EE43E5"/>
    <w:rsid w:val="00EF6F9F"/>
    <w:rsid w:val="00F0620D"/>
    <w:rsid w:val="00F35A96"/>
    <w:rsid w:val="00F407B8"/>
    <w:rsid w:val="00F5735C"/>
    <w:rsid w:val="00F6611C"/>
    <w:rsid w:val="00F831CB"/>
    <w:rsid w:val="00FA4806"/>
    <w:rsid w:val="00FA6BB5"/>
    <w:rsid w:val="00FB0529"/>
    <w:rsid w:val="00FC6D2F"/>
    <w:rsid w:val="00FD6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4:docId w14:val="34B904FD"/>
  <w15:chartTrackingRefBased/>
  <w15:docId w15:val="{C0898AA9-3C71-4CE1-BE53-B81DB6C27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867EB"/>
    <w:pPr>
      <w:overflowPunct w:val="0"/>
      <w:autoSpaceDE w:val="0"/>
      <w:autoSpaceDN w:val="0"/>
      <w:bidi/>
      <w:adjustRightInd w:val="0"/>
      <w:textAlignment w:val="baseline"/>
    </w:pPr>
    <w:rPr>
      <w:rFonts w:cs="Monotype Hadassah"/>
      <w:color w:val="800000"/>
      <w:sz w:val="22"/>
      <w:szCs w:val="2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0396C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50396C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unhideWhenUsed/>
    <w:rsid w:val="00515A0E"/>
    <w:rPr>
      <w:rFonts w:cs="Times New Roman"/>
      <w:color w:val="0000FF"/>
      <w:u w:val="single"/>
    </w:rPr>
  </w:style>
  <w:style w:type="table" w:styleId="a6">
    <w:name w:val="Table Grid"/>
    <w:basedOn w:val="a1"/>
    <w:rsid w:val="009F05BB"/>
    <w:pPr>
      <w:overflowPunct w:val="0"/>
      <w:autoSpaceDE w:val="0"/>
      <w:autoSpaceDN w:val="0"/>
      <w:bidi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A30168"/>
    <w:pPr>
      <w:ind w:left="720"/>
    </w:pPr>
  </w:style>
  <w:style w:type="character" w:customStyle="1" w:styleId="a5">
    <w:name w:val="כותרת תחתונה תו"/>
    <w:link w:val="a4"/>
    <w:uiPriority w:val="99"/>
    <w:rsid w:val="001B727F"/>
    <w:rPr>
      <w:rFonts w:cs="Monotype Hadassah"/>
      <w:color w:val="800000"/>
      <w:sz w:val="22"/>
      <w:szCs w:val="22"/>
      <w:lang w:eastAsia="he-IL"/>
    </w:rPr>
  </w:style>
  <w:style w:type="paragraph" w:customStyle="1" w:styleId="a8">
    <w:name w:val="הנחיות"/>
    <w:basedOn w:val="a"/>
    <w:link w:val="Char"/>
    <w:qFormat/>
    <w:rsid w:val="009627C4"/>
    <w:pPr>
      <w:overflowPunct/>
      <w:autoSpaceDE/>
      <w:autoSpaceDN/>
      <w:adjustRightInd/>
      <w:spacing w:after="120"/>
      <w:textAlignment w:val="auto"/>
    </w:pPr>
    <w:rPr>
      <w:rFonts w:ascii="Arial" w:hAnsi="Arial" w:cs="Arial"/>
      <w:b/>
      <w:color w:val="595959"/>
      <w:sz w:val="18"/>
      <w:szCs w:val="18"/>
    </w:rPr>
  </w:style>
  <w:style w:type="character" w:customStyle="1" w:styleId="Char">
    <w:name w:val="הנחיות Char"/>
    <w:link w:val="a8"/>
    <w:rsid w:val="009627C4"/>
    <w:rPr>
      <w:rFonts w:ascii="Arial" w:hAnsi="Arial" w:cs="Arial"/>
      <w:b/>
      <w:color w:val="595959"/>
      <w:sz w:val="18"/>
      <w:szCs w:val="18"/>
      <w:lang w:eastAsia="he-IL"/>
    </w:rPr>
  </w:style>
  <w:style w:type="paragraph" w:customStyle="1" w:styleId="a9">
    <w:name w:val="כותרת"/>
    <w:basedOn w:val="a"/>
    <w:link w:val="Char0"/>
    <w:qFormat/>
    <w:rsid w:val="009627C4"/>
    <w:pPr>
      <w:overflowPunct/>
      <w:autoSpaceDE/>
      <w:autoSpaceDN/>
      <w:adjustRightInd/>
      <w:spacing w:before="240" w:after="120"/>
      <w:ind w:left="-142"/>
      <w:textAlignment w:val="auto"/>
    </w:pPr>
    <w:rPr>
      <w:rFonts w:ascii="Arial" w:hAnsi="Arial" w:cs="Arial"/>
      <w:bCs/>
      <w:color w:val="auto"/>
    </w:rPr>
  </w:style>
  <w:style w:type="character" w:customStyle="1" w:styleId="Char0">
    <w:name w:val="כותרת Char"/>
    <w:link w:val="a9"/>
    <w:rsid w:val="009627C4"/>
    <w:rPr>
      <w:rFonts w:ascii="Arial" w:hAnsi="Arial" w:cs="Arial"/>
      <w:bCs/>
      <w:sz w:val="22"/>
      <w:szCs w:val="22"/>
      <w:lang w:eastAsia="he-IL"/>
    </w:rPr>
  </w:style>
  <w:style w:type="paragraph" w:styleId="aa">
    <w:name w:val="Balloon Text"/>
    <w:basedOn w:val="a"/>
    <w:link w:val="ab"/>
    <w:rsid w:val="0024707D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rsid w:val="0024707D"/>
    <w:rPr>
      <w:rFonts w:ascii="Tahoma" w:hAnsi="Tahoma" w:cs="Tahoma"/>
      <w:color w:val="800000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1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13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179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256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133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350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2719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48852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10727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97285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58281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831171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065021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08990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297518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697552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809191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tourism.gov.il" TargetMode="External"/><Relationship Id="rId2" Type="http://schemas.openxmlformats.org/officeDocument/2006/relationships/hyperlink" Target="mailto:dianak@tourism.gov.il" TargetMode="External"/><Relationship Id="rId1" Type="http://schemas.openxmlformats.org/officeDocument/2006/relationships/image" Target="media/image2.jpeg"/><Relationship Id="rId5" Type="http://schemas.openxmlformats.org/officeDocument/2006/relationships/hyperlink" Target="http://www.tourism.gov.il" TargetMode="External"/><Relationship Id="rId4" Type="http://schemas.openxmlformats.org/officeDocument/2006/relationships/hyperlink" Target="mailto:dianak@tourism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tumichraz\AppData\Local\Temp\tmp4A30.tmp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8800C1-4E35-4176-946F-C5A3DFE40B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tmp4A30.tmp</Template>
  <TotalTime>57</TotalTime>
  <Pages>2</Pages>
  <Words>354</Words>
  <Characters>1898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Tourism</Company>
  <LinksUpToDate>false</LinksUpToDate>
  <CharactersWithSpaces>2248</CharactersWithSpaces>
  <SharedDoc>false</SharedDoc>
  <HLinks>
    <vt:vector size="12" baseType="variant">
      <vt:variant>
        <vt:i4>7929917</vt:i4>
      </vt:variant>
      <vt:variant>
        <vt:i4>3</vt:i4>
      </vt:variant>
      <vt:variant>
        <vt:i4>0</vt:i4>
      </vt:variant>
      <vt:variant>
        <vt:i4>5</vt:i4>
      </vt:variant>
      <vt:variant>
        <vt:lpwstr>http://www.tourism.gov.il/</vt:lpwstr>
      </vt:variant>
      <vt:variant>
        <vt:lpwstr/>
      </vt:variant>
      <vt:variant>
        <vt:i4>2818139</vt:i4>
      </vt:variant>
      <vt:variant>
        <vt:i4>0</vt:i4>
      </vt:variant>
      <vt:variant>
        <vt:i4>0</vt:i4>
      </vt:variant>
      <vt:variant>
        <vt:i4>5</vt:i4>
      </vt:variant>
      <vt:variant>
        <vt:lpwstr>mailto:dianak@tourism.gov.il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חרש לאה</dc:creator>
  <cp:keywords/>
  <cp:lastModifiedBy>ישר אודל</cp:lastModifiedBy>
  <cp:revision>15</cp:revision>
  <cp:lastPrinted>2016-09-21T09:41:00Z</cp:lastPrinted>
  <dcterms:created xsi:type="dcterms:W3CDTF">2021-04-18T07:28:00Z</dcterms:created>
  <dcterms:modified xsi:type="dcterms:W3CDTF">2021-04-21T08:02:00Z</dcterms:modified>
</cp:coreProperties>
</file>